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20241" w14:textId="2A9C29E5" w:rsidR="00A65DBE" w:rsidRPr="00FF01E4" w:rsidRDefault="00A65DBE" w:rsidP="00A65DBE">
      <w:pPr>
        <w:pStyle w:val="Subheading"/>
        <w:rPr>
          <w:rFonts w:ascii="Arial Nova" w:hAnsi="Arial Nova"/>
          <w:color w:val="17365D" w:themeColor="text2" w:themeShade="BF"/>
        </w:rPr>
      </w:pPr>
      <w:r>
        <w:rPr>
          <w:rFonts w:ascii="Arial Nova" w:hAnsi="Arial Nova"/>
          <w:color w:val="17365D" w:themeColor="text2" w:themeShade="BF"/>
        </w:rPr>
        <w:t xml:space="preserve">Annex 5 </w:t>
      </w:r>
      <w:r w:rsidRPr="00FF01E4">
        <w:rPr>
          <w:rFonts w:ascii="Arial Nova" w:hAnsi="Arial Nova"/>
          <w:color w:val="17365D" w:themeColor="text2" w:themeShade="BF"/>
        </w:rPr>
        <w:t>Summary of proposals</w:t>
      </w:r>
      <w:r>
        <w:rPr>
          <w:rFonts w:ascii="Arial Nova" w:hAnsi="Arial Nova"/>
          <w:color w:val="17365D" w:themeColor="text2" w:themeShade="BF"/>
        </w:rPr>
        <w:t xml:space="preserve"> for consultation</w:t>
      </w:r>
    </w:p>
    <w:p w14:paraId="7B1D4E4D" w14:textId="77777777" w:rsidR="00A65DBE" w:rsidRPr="003A2BE7" w:rsidRDefault="00A65DBE" w:rsidP="00A65DBE">
      <w:pPr>
        <w:rPr>
          <w:rFonts w:ascii="Arial Nova" w:hAnsi="Arial Nova"/>
        </w:rPr>
      </w:pPr>
    </w:p>
    <w:p w14:paraId="2E51E63F" w14:textId="77777777" w:rsidR="00A65DBE" w:rsidRPr="00A65DBE" w:rsidRDefault="00A65DBE" w:rsidP="00A65DBE">
      <w:pPr>
        <w:spacing w:line="276" w:lineRule="auto"/>
        <w:rPr>
          <w:rFonts w:ascii="Arial Nova" w:hAnsi="Arial Nova"/>
        </w:rPr>
      </w:pPr>
      <w:r w:rsidRPr="00A65DBE">
        <w:rPr>
          <w:rFonts w:ascii="Arial Nova" w:hAnsi="Arial Nova"/>
        </w:rPr>
        <w:t>Oxfordshire County Council and Oxford City Council are proposing to create a Zero Emission Zone Pilot (“ZEZ Pilot”) in a small area of Oxford city centre, starting in August 2021.  The councils intend (subject to further consultation) to introduce a larger Zero Emission Zone (“ZEZ”) in spring 2022.  The ZEZ Pilot would allow the scheme to be tested out in a small area first before being expanded to a larger area.</w:t>
      </w:r>
    </w:p>
    <w:p w14:paraId="16FAC58C" w14:textId="77777777" w:rsidR="00A65DBE" w:rsidRPr="003A2BE7" w:rsidRDefault="00A65DBE" w:rsidP="00A65DBE">
      <w:pPr>
        <w:pStyle w:val="ListParagraph"/>
        <w:spacing w:line="276" w:lineRule="auto"/>
        <w:ind w:left="851"/>
        <w:rPr>
          <w:rFonts w:ascii="Arial Nova" w:hAnsi="Arial Nova"/>
        </w:rPr>
      </w:pPr>
    </w:p>
    <w:p w14:paraId="2D794A5A" w14:textId="4C522FAE" w:rsidR="00A65DBE" w:rsidRPr="00A65DBE" w:rsidRDefault="00A65DBE" w:rsidP="00A65DBE">
      <w:pPr>
        <w:spacing w:line="276" w:lineRule="auto"/>
        <w:rPr>
          <w:rFonts w:ascii="Arial Nova" w:hAnsi="Arial Nova"/>
        </w:rPr>
      </w:pPr>
      <w:r w:rsidRPr="00A65DBE">
        <w:rPr>
          <w:rFonts w:ascii="Arial Nova" w:hAnsi="Arial Nova"/>
        </w:rPr>
        <w:t xml:space="preserve">The ZEZ Pilot would be implemented through a road user charging scheme, which means vehicles used in the zone would be subject to charges, depending on their emissions.  Only 100% zero emission vehicles would be able to be used in the zone free of charge.  </w:t>
      </w:r>
    </w:p>
    <w:p w14:paraId="212624E8" w14:textId="77777777" w:rsidR="00A65DBE" w:rsidRPr="003A2BE7" w:rsidRDefault="00A65DBE" w:rsidP="00A65DBE">
      <w:pPr>
        <w:pStyle w:val="ListParagraph"/>
        <w:spacing w:line="276" w:lineRule="auto"/>
        <w:ind w:left="360"/>
        <w:rPr>
          <w:rFonts w:ascii="Arial Nova" w:hAnsi="Arial Nova"/>
        </w:rPr>
      </w:pPr>
    </w:p>
    <w:p w14:paraId="4F629353" w14:textId="5B567F56" w:rsidR="00A65DBE" w:rsidRDefault="00A65DBE" w:rsidP="00A65DBE">
      <w:pPr>
        <w:spacing w:line="276" w:lineRule="auto"/>
        <w:rPr>
          <w:rFonts w:ascii="Arial Nova" w:hAnsi="Arial Nova"/>
        </w:rPr>
      </w:pPr>
      <w:r w:rsidRPr="003A2BE7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92FC84" wp14:editId="61EE1EA8">
                <wp:simplePos x="0" y="0"/>
                <wp:positionH relativeFrom="margin">
                  <wp:posOffset>365760</wp:posOffset>
                </wp:positionH>
                <wp:positionV relativeFrom="paragraph">
                  <wp:posOffset>494858</wp:posOffset>
                </wp:positionV>
                <wp:extent cx="5820355" cy="5063505"/>
                <wp:effectExtent l="0" t="0" r="0" b="0"/>
                <wp:wrapNone/>
                <wp:docPr id="49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355" cy="5063505"/>
                          <a:chOff x="0" y="0"/>
                          <a:chExt cx="6339198" cy="5673949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505505"/>
                            <a:ext cx="6339198" cy="5168444"/>
                            <a:chOff x="0" y="505505"/>
                            <a:chExt cx="6339198" cy="5168444"/>
                          </a:xfrm>
                        </wpg:grpSpPr>
                        <pic:pic xmlns:pic="http://schemas.openxmlformats.org/drawingml/2006/picture">
                          <pic:nvPicPr>
                            <pic:cNvPr id="55" name="Graphic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rcRect l="18504" t="30285" r="39942" b="15213"/>
                            <a:stretch/>
                          </pic:blipFill>
                          <pic:spPr>
                            <a:xfrm>
                              <a:off x="127827" y="505505"/>
                              <a:ext cx="5211892" cy="46699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" name="TextBox 3"/>
                          <wps:cNvSpPr txBox="1"/>
                          <wps:spPr>
                            <a:xfrm rot="20873174">
                              <a:off x="3449315" y="799326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29C45C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Broad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7" name="TextBox 4"/>
                          <wps:cNvSpPr txBox="1"/>
                          <wps:spPr>
                            <a:xfrm rot="20316316">
                              <a:off x="1309272" y="1933624"/>
                              <a:ext cx="1732915" cy="2639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977576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St Michael’s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8" name="TextBox 5"/>
                          <wps:cNvSpPr txBox="1"/>
                          <wps:spPr>
                            <a:xfrm rot="4127614">
                              <a:off x="498731" y="3267543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064A1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New Inn Hall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9" name="TextBox 6"/>
                          <wps:cNvSpPr txBox="1"/>
                          <wps:spPr>
                            <a:xfrm rot="4127614">
                              <a:off x="1985129" y="3150182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2C3550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Cornmarket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0" name="TextBox 7"/>
                          <wps:cNvSpPr txBox="1"/>
                          <wps:spPr>
                            <a:xfrm rot="20788439">
                              <a:off x="2015745" y="4076110"/>
                              <a:ext cx="1732915" cy="2422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2E23DF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Queen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" name="TextBox 8"/>
                          <wps:cNvSpPr txBox="1"/>
                          <wps:spPr>
                            <a:xfrm rot="4208553">
                              <a:off x="2548960" y="4685349"/>
                              <a:ext cx="1733550" cy="243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1191D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St Aldate’s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2" name="TextBox 9"/>
                          <wps:cNvSpPr txBox="1"/>
                          <wps:spPr>
                            <a:xfrm rot="18284343">
                              <a:off x="224150" y="3925029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09D909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Castle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" name="TextBox 10"/>
                          <wps:cNvSpPr txBox="1"/>
                          <wps:spPr>
                            <a:xfrm rot="1805564">
                              <a:off x="313898" y="3832923"/>
                              <a:ext cx="1733549" cy="2600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1021A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New Road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4" name="TextBox 11"/>
                          <wps:cNvSpPr txBox="1"/>
                          <wps:spPr>
                            <a:xfrm rot="20532779">
                              <a:off x="1367088" y="1432423"/>
                              <a:ext cx="1733549" cy="2698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D2AF89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George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5" name="TextBox 12"/>
                          <wps:cNvSpPr txBox="1"/>
                          <wps:spPr>
                            <a:xfrm rot="20656004">
                              <a:off x="2814743" y="1570796"/>
                              <a:ext cx="1733549" cy="28052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3EE5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Ship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6" name="TextBox 13"/>
                          <wps:cNvSpPr txBox="1"/>
                          <wps:spPr>
                            <a:xfrm rot="19877171">
                              <a:off x="3200261" y="2082701"/>
                              <a:ext cx="1732915" cy="2863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C36B6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Market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7" name="TextBox 14"/>
                          <wps:cNvSpPr txBox="1"/>
                          <wps:spPr>
                            <a:xfrm rot="4398028">
                              <a:off x="3518811" y="3250449"/>
                              <a:ext cx="1733550" cy="1987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32D5CC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Turl 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 rot="1898468">
                              <a:off x="1044419" y="4402915"/>
                              <a:ext cx="716179" cy="6710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048885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Westgate Oxford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9" name="Rectangle 69"/>
                          <wps:cNvSpPr/>
                          <wps:spPr>
                            <a:xfrm rot="20861154">
                              <a:off x="3437033" y="2792858"/>
                              <a:ext cx="596897" cy="75691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20E606" w14:textId="77777777" w:rsidR="00A65DBE" w:rsidRPr="005436BB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Covered Market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tangle 70"/>
                          <wps:cNvSpPr/>
                          <wps:spPr>
                            <a:xfrm rot="20467821">
                              <a:off x="2180511" y="3265426"/>
                              <a:ext cx="733785" cy="67037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295341" w14:textId="77777777" w:rsidR="00A65DBE" w:rsidRPr="005436BB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Clarendon Centre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4625876" y="1040176"/>
                              <a:ext cx="725211" cy="632182"/>
                              <a:chOff x="4625876" y="1040176"/>
                              <a:chExt cx="725211" cy="632182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72" name="Flowchart: Delay 72"/>
                            <wps:cNvSpPr/>
                            <wps:spPr>
                              <a:xfrm rot="14924816">
                                <a:off x="4707243" y="1033503"/>
                                <a:ext cx="466116" cy="479461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Box 20"/>
                            <wps:cNvSpPr txBox="1"/>
                            <wps:spPr>
                              <a:xfrm rot="20347110">
                                <a:off x="4625876" y="1190119"/>
                                <a:ext cx="725211" cy="4822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DD0730" w14:textId="77777777" w:rsidR="00A65DBE" w:rsidRPr="003A2BE7" w:rsidRDefault="00A65DBE" w:rsidP="00A65DBE">
                                  <w:pPr>
                                    <w:jc w:val="center"/>
                                    <w:rPr>
                                      <w:rFonts w:ascii="Arial Nova" w:hAnsi="Arial Nova"/>
                                    </w:rPr>
                                  </w:pPr>
                                  <w:r w:rsidRPr="003A2BE7">
                                    <w:rPr>
                                      <w:rFonts w:ascii="Arial Nova" w:eastAsia="Roboto" w:hAnsi="Arial Nova"/>
                                      <w:color w:val="FFFFFF" w:themeColor="background1"/>
                                      <w:kern w:val="24"/>
                                      <w:sz w:val="14"/>
                                      <w:szCs w:val="14"/>
                                    </w:rPr>
                                    <w:t>Sheldonian</w:t>
                                  </w:r>
                                </w:p>
                                <w:p w14:paraId="3B69BEF7" w14:textId="77777777" w:rsidR="00A65DBE" w:rsidRPr="003A2BE7" w:rsidRDefault="00A65DBE" w:rsidP="00A65DBE">
                                  <w:pPr>
                                    <w:jc w:val="center"/>
                                    <w:rPr>
                                      <w:rFonts w:ascii="Arial Nova" w:hAnsi="Arial Nova"/>
                                    </w:rPr>
                                  </w:pPr>
                                  <w:r w:rsidRPr="003A2BE7">
                                    <w:rPr>
                                      <w:rFonts w:ascii="Arial Nova" w:eastAsia="Roboto" w:hAnsi="Arial Nova"/>
                                      <w:color w:val="FFFFFF" w:themeColor="background1"/>
                                      <w:kern w:val="24"/>
                                      <w:sz w:val="14"/>
                                      <w:szCs w:val="14"/>
                                    </w:rPr>
                                    <w:t>Theatre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74" name="TextBox 21"/>
                          <wps:cNvSpPr txBox="1"/>
                          <wps:spPr>
                            <a:xfrm rot="21010458">
                              <a:off x="1507667" y="3880158"/>
                              <a:ext cx="620621" cy="3933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074FFD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Bonn </w:t>
                                </w:r>
                              </w:p>
                              <w:p w14:paraId="089494E0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Square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>
                              <a:off x="307196" y="891187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" name="Rectangle 76"/>
                          <wps:cNvSpPr/>
                          <wps:spPr>
                            <a:xfrm>
                              <a:off x="453698" y="979792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" name="Rectangle 77"/>
                          <wps:cNvSpPr/>
                          <wps:spPr>
                            <a:xfrm>
                              <a:off x="0" y="2508828"/>
                              <a:ext cx="25977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" name="Rectangle 78"/>
                          <wps:cNvSpPr/>
                          <wps:spPr>
                            <a:xfrm rot="20288772" flipV="1">
                              <a:off x="5384016" y="839525"/>
                              <a:ext cx="273179" cy="356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9" name="TextBox 26"/>
                          <wps:cNvSpPr txBox="1"/>
                          <wps:spPr>
                            <a:xfrm rot="4632057">
                              <a:off x="1634547" y="1264453"/>
                              <a:ext cx="1732915" cy="2582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E3D1AC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Magdalen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 rot="19969255">
                              <a:off x="1217492" y="1331885"/>
                              <a:ext cx="361564" cy="32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Rectangle 81"/>
                          <wps:cNvSpPr/>
                          <wps:spPr>
                            <a:xfrm rot="20931242">
                              <a:off x="118537" y="1398174"/>
                              <a:ext cx="741727" cy="57286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E2B3C8" w14:textId="77777777" w:rsidR="00A65DBE" w:rsidRPr="005436BB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22"/>
                                    <w:szCs w:val="22"/>
                                  </w:rPr>
                                </w:pPr>
                                <w:r w:rsidRPr="005436BB">
                                  <w:rPr>
                                    <w:rFonts w:ascii="Arial Nova" w:eastAsia="Roboto" w:hAnsi="Arial Nova"/>
                                    <w:color w:val="FFFFFF" w:themeColor="light1"/>
                                    <w:kern w:val="24"/>
                                    <w:sz w:val="14"/>
                                    <w:szCs w:val="14"/>
                                  </w:rPr>
                                  <w:t>Gloucester Green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 rot="1724561">
                              <a:off x="1753961" y="4695813"/>
                              <a:ext cx="789468" cy="6581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3729680" y="4359141"/>
                              <a:ext cx="1075459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4" name="Rectangle 84"/>
                          <wps:cNvSpPr/>
                          <wps:spPr>
                            <a:xfrm>
                              <a:off x="4037852" y="3968124"/>
                              <a:ext cx="1062744" cy="66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5043082" y="3985899"/>
                              <a:ext cx="147358" cy="2011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4444943" y="3940241"/>
                              <a:ext cx="1276200" cy="8649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3910464" y="4819373"/>
                              <a:ext cx="400138" cy="391644"/>
                              <a:chOff x="3910464" y="4819373"/>
                              <a:chExt cx="2383436" cy="2332844"/>
                            </a:xfrm>
                            <a:solidFill>
                              <a:srgbClr val="AE1C16"/>
                            </a:solidFill>
                          </wpg:grpSpPr>
                          <wps:wsp>
                            <wps:cNvPr id="88" name="Oval 88"/>
                            <wps:cNvSpPr/>
                            <wps:spPr>
                              <a:xfrm>
                                <a:off x="4162294" y="5042297"/>
                                <a:ext cx="1883385" cy="188338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" name="Group 89"/>
                            <wpg:cNvGrpSpPr/>
                            <wpg:grpSpPr>
                              <a:xfrm>
                                <a:off x="3910464" y="4819373"/>
                                <a:ext cx="2383436" cy="2332844"/>
                                <a:chOff x="3910464" y="4819373"/>
                                <a:chExt cx="2383436" cy="2332844"/>
                              </a:xfrm>
                              <a:grpFill/>
                            </wpg:grpSpPr>
                            <wps:wsp>
                              <wps:cNvPr id="90" name="Block Arc 90"/>
                              <wps:cNvSpPr/>
                              <wps:spPr>
                                <a:xfrm rot="5207282">
                                  <a:off x="3994987" y="4853304"/>
                                  <a:ext cx="2332843" cy="2264983"/>
                                </a:xfrm>
                                <a:prstGeom prst="blockArc">
                                  <a:avLst>
                                    <a:gd name="adj1" fmla="val 11130456"/>
                                    <a:gd name="adj2" fmla="val 50297"/>
                                    <a:gd name="adj3" fmla="val 499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Block Arc 91"/>
                              <wps:cNvSpPr/>
                              <wps:spPr>
                                <a:xfrm rot="16392718" flipH="1">
                                  <a:off x="3876535" y="4853302"/>
                                  <a:ext cx="2332841" cy="2264983"/>
                                </a:xfrm>
                                <a:prstGeom prst="blockArc">
                                  <a:avLst>
                                    <a:gd name="adj1" fmla="val 11130456"/>
                                    <a:gd name="adj2" fmla="val 50297"/>
                                    <a:gd name="adj3" fmla="val 499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" name="TextBox 39"/>
                          <wps:cNvSpPr txBox="1"/>
                          <wps:spPr>
                            <a:xfrm>
                              <a:off x="4284611" y="4893846"/>
                              <a:ext cx="2054587" cy="3986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245F17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</w:rPr>
                                  <w:t>PROPOSED ZEZ</w:t>
                                </w:r>
                                <w:r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</w:rPr>
                                  <w:t xml:space="preserve"> PILOT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 rot="20890895" flipV="1">
                              <a:off x="5228640" y="1662886"/>
                              <a:ext cx="378402" cy="10809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Rectangle 94"/>
                          <wps:cNvSpPr/>
                          <wps:spPr>
                            <a:xfrm rot="20890895" flipV="1">
                              <a:off x="5413194" y="3107506"/>
                              <a:ext cx="198211" cy="3235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930007" y="3407334"/>
                              <a:ext cx="313096" cy="268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TextBox 43"/>
                          <wps:cNvSpPr txBox="1"/>
                          <wps:spPr>
                            <a:xfrm>
                              <a:off x="1606732" y="5034656"/>
                              <a:ext cx="2202815" cy="2261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3F2DC5" w14:textId="77777777" w:rsidR="00A65DBE" w:rsidRPr="003A2BE7" w:rsidRDefault="00A65DBE" w:rsidP="00A65DBE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hAnsi="Arial Nov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© Crown Copyright 2019 OS Licence 0100023343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7" name="TextBox 21"/>
                          <wps:cNvSpPr txBox="1"/>
                          <wps:spPr>
                            <a:xfrm rot="1197056">
                              <a:off x="1108111" y="3781197"/>
                              <a:ext cx="499110" cy="3925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2E5443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New Road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8" name="TextBox 13"/>
                          <wps:cNvSpPr txBox="1"/>
                          <wps:spPr>
                            <a:xfrm rot="20279987">
                              <a:off x="2763460" y="2456485"/>
                              <a:ext cx="574040" cy="5163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81B95C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  <w:color w:val="C00000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Market Street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9" name="TextBox 13"/>
                          <wps:cNvSpPr txBox="1"/>
                          <wps:spPr>
                            <a:xfrm rot="20442793">
                              <a:off x="1456124" y="3277294"/>
                              <a:ext cx="864260" cy="3067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7D580A" w14:textId="77777777" w:rsidR="00A65DBE" w:rsidRPr="003A2BE7" w:rsidRDefault="00A65DBE" w:rsidP="00A65DBE">
                                <w:pPr>
                                  <w:jc w:val="center"/>
                                  <w:rPr>
                                    <w:rFonts w:ascii="Arial Nova" w:hAnsi="Arial Nova"/>
                                    <w:color w:val="C00000"/>
                                  </w:rPr>
                                </w:pPr>
                                <w:r w:rsidRPr="003A2BE7">
                                  <w:rPr>
                                    <w:rFonts w:ascii="Arial Nova" w:eastAsia="Roboto" w:hAnsi="Arial Nova"/>
                                    <w:color w:val="C00000"/>
                                    <w:kern w:val="24"/>
                                    <w:sz w:val="14"/>
                                    <w:szCs w:val="14"/>
                                  </w:rPr>
                                  <w:t>Shoe Lane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0" name="Rectangle 100"/>
                        <wps:cNvSpPr/>
                        <wps:spPr>
                          <a:xfrm>
                            <a:off x="101605" y="0"/>
                            <a:ext cx="1479543" cy="1239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2FC84" id="Group 46" o:spid="_x0000_s1026" style="position:absolute;margin-left:28.8pt;margin-top:38.95pt;width:458.3pt;height:398.7pt;z-index:-251658240;mso-position-horizontal-relative:margin;mso-width-relative:margin;mso-height-relative:margin" coordsize="63391,56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">
                <v:group id="Group 54" o:spid="_x0000_s1027" style="position:absolute;top:5055;width:63391;height:51684" coordorigin=",5055" coordsize="63391,5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" o:spid="_x0000_s1028" type="#_x0000_t75" style="position:absolute;left:1278;top:5055;width:52119;height:4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0+mjEAAAA2wAAAA8AAABkcnMvZG93bnJldi54bWxEj09rwkAUxO9Cv8PyCr3pbiuRkrpK/1j0&#10;JJiUQm+P7GsSkn0bsmuM394VBI/DzPyGWa5H24qBel871vA8UyCIC2dqLjX85N/TVxA+IBtsHZOG&#10;M3lYrx4mS0yNO/GBhiyUIkLYp6ihCqFLpfRFRRb9zHXE0ft3vcUQZV9K0+Mpwm0rX5RaSIs1x4UK&#10;O/qsqGiyo9Ww/93zXH2cld80X/nfxibb/NBp/fQ4vr+BCDSGe/jW3hkNSQLXL/EH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0+mjEAAAA2wAAAA8AAAAAAAAAAAAAAAAA&#10;nwIAAGRycy9kb3ducmV2LnhtbFBLBQYAAAAABAAEAPcAAACQAwAAAAA=&#10;">
                    <v:imagedata r:id="rId9" o:title="" croptop="19848f" cropbottom="9970f" cropleft="12127f" cropright="26176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9" type="#_x0000_t202" style="position:absolute;left:34493;top:7993;width:17335;height:1987;rotation:-7938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ZfsQA&#10;AADbAAAADwAAAGRycy9kb3ducmV2LnhtbESP3WrCQBSE7wXfYTmCd2bjT6WkruIP2tIb0eYBDtnT&#10;JJo9G7NrjG/fLRR6OczMN8xi1ZlKtNS40rKCcRSDIM6sLjlXkH7tR68gnEfWWFkmBU9ysFr2ewtM&#10;tH3widqzz0WAsEtQQeF9nUjpsoIMusjWxMH7to1BH2STS93gI8BNJSdxPJcGSw4LBda0LSi7nu9G&#10;QbtzekbHz9tlvdkfzPttPE3TSqnhoFu/gfDU+f/wX/tDK3iZw++X8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mX7EAAAA2wAAAA8AAAAAAAAAAAAAAAAAmAIAAGRycy9k&#10;b3ducmV2LnhtbFBLBQYAAAAABAAEAPUAAACJAwAAAAA=&#10;" filled="f" stroked="f">
                    <v:textbox>
                      <w:txbxContent>
                        <w:p w14:paraId="4529C45C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Broad Street</w:t>
                          </w:r>
                        </w:p>
                      </w:txbxContent>
                    </v:textbox>
                  </v:shape>
                  <v:shape id="TextBox 4" o:spid="_x0000_s1030" type="#_x0000_t202" style="position:absolute;left:13092;top:19336;width:17329;height:2639;rotation:-1402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eg8YA&#10;AADbAAAADwAAAGRycy9kb3ducmV2LnhtbESPS2/CMBCE70j9D9ZW6q1xWvFMMQgoVBHiwqM9b+Nt&#10;EhGvo9gl6b/HSJU4jmbmG8103plKXKhxpWUFL1EMgjizuuRcwem4eR6DcB5ZY2WZFPyRg/nsoTfF&#10;RNuW93Q5+FwECLsEFRTe14mULivIoItsTRy8H9sY9EE2udQNtgFuKvkax0NpsOSwUGBNq4Ky8+HX&#10;KNiltf/4bFfb969s/d1ulv1Juuwr9fTYLd5AeOr8PfzfTrWCwQhuX8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eg8YAAADbAAAADwAAAAAAAAAAAAAAAACYAgAAZHJz&#10;L2Rvd25yZXYueG1sUEsFBgAAAAAEAAQA9QAAAIsDAAAAAA==&#10;" filled="f" stroked="f">
                    <v:textbox>
                      <w:txbxContent>
                        <w:p w14:paraId="47977576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St Michael’s Street</w:t>
                          </w:r>
                        </w:p>
                      </w:txbxContent>
                    </v:textbox>
                  </v:shape>
                  <v:shape id="TextBox 5" o:spid="_x0000_s1031" type="#_x0000_t202" style="position:absolute;left:4987;top:32675;width:17335;height:1987;rotation:4508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6rMAA&#10;AADbAAAADwAAAGRycy9kb3ducmV2LnhtbERPTYvCMBC9C/sfwix4EU0VlKU2lWVB9CJo3YX1NjRj&#10;W2wmtYm1/ntzEDw+3ney6k0tOmpdZVnBdBKBIM6trrhQ8Htcj79AOI+ssbZMCh7kYJV+DBKMtb3z&#10;gbrMFyKEsItRQel9E0vp8pIMuoltiAN3tq1BH2BbSN3iPYSbWs6iaCENVhwaSmzop6T8kt2MAtqf&#10;quvjvxtNT/h3yIqdltFGKzX87L+XIDz1/i1+ubdawTy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r6rMAAAADbAAAADwAAAAAAAAAAAAAAAACYAgAAZHJzL2Rvd25y&#10;ZXYueG1sUEsFBgAAAAAEAAQA9QAAAIUDAAAAAA==&#10;" filled="f" stroked="f">
                    <v:textbox>
                      <w:txbxContent>
                        <w:p w14:paraId="4E064A1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New Inn Hall Street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19851;top:31501;width:17336;height:1987;rotation:4508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fN8MA&#10;AADbAAAADwAAAGRycy9kb3ducmV2LnhtbESPQYvCMBSE7wv+h/CEvSyaKrhoNYoI4l4WtCro7dE8&#10;22LzUptsrf/eCAseh5n5hpktWlOKhmpXWFYw6EcgiFOrC84UHPbr3hiE88gaS8uk4EEOFvPOxwxj&#10;be+8oybxmQgQdjEqyL2vYildmpNB17cVcfAutjbog6wzqWu8B7gp5TCKvqXBgsNCjhWtckqvyZ9R&#10;QNtzcXucmq/BGY+7JPvVMtpopT677XIKwlPr3+H/9o9WMJr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ZfN8MAAADbAAAADwAAAAAAAAAAAAAAAACYAgAAZHJzL2Rv&#10;d25yZXYueG1sUEsFBgAAAAAEAAQA9QAAAIgDAAAAAA==&#10;" filled="f" stroked="f">
                    <v:textbox>
                      <w:txbxContent>
                        <w:p w14:paraId="6F2C3550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Cornmarket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20157;top:40761;width:17329;height:2422;rotation:-8864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+X74A&#10;AADbAAAADwAAAGRycy9kb3ducmV2LnhtbERPz2vCMBS+C/4P4Q1203SjSK1GKcLEq93Gro/mmRSb&#10;l9Kktv73y2Gw48f3e3+cXSceNITWs4K3dQaCuPG6ZaPg6/NjVYAIEVlj55kUPCnA8bBc7LHUfuIr&#10;PepoRArhUKICG2NfShkaSw7D2vfEibv5wWFMcDBSDzilcNfJ9yzbSIctpwaLPZ0sNfd6dAryH74V&#10;Nqfvuz7n12raGjeejVKvL3O1AxFpjv/iP/dFK9ik9elL+gHy8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1/l++AAAA2wAAAA8AAAAAAAAAAAAAAAAAmAIAAGRycy9kb3ducmV2&#10;LnhtbFBLBQYAAAAABAAEAPUAAACDAwAAAAA=&#10;" filled="f" stroked="f">
                    <v:textbox>
                      <w:txbxContent>
                        <w:p w14:paraId="1E2E23DF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Queen Street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25489;top:46853;width:17336;height:2436;rotation:45968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ycUA&#10;AADbAAAADwAAAGRycy9kb3ducmV2LnhtbESPQWvCQBSE7wX/w/IEL6KbiEibuopaBIWCNPXS2yP7&#10;zIZk34bsVuO/d4VCj8PMfMMs171txJU6XzlWkE4TEMSF0xWXCs7f+8krCB+QNTaOScGdPKxXg5cl&#10;Ztrd+IuueShFhLDPUIEJoc2k9IUhi37qWuLoXVxnMUTZlVJ3eItw28hZkiykxYrjgsGWdoaKOv+1&#10;CubprH7rP4557U/HNtl+jn8OZqzUaNhv3kEE6sN/+K990AoWKTy/x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zLJxQAAANsAAAAPAAAAAAAAAAAAAAAAAJgCAABkcnMv&#10;ZG93bnJldi54bWxQSwUGAAAAAAQABAD1AAAAigMAAAAA&#10;" filled="f" stroked="f">
                    <v:textbox>
                      <w:txbxContent>
                        <w:p w14:paraId="321191D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St Aldate’s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2241;top:39250;width:17335;height:1988;rotation:-36215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15QsIA&#10;AADbAAAADwAAAGRycy9kb3ducmV2LnhtbESPT4vCMBTE74LfITzBm6YWUalGEVdhEfbgHzw/mmdb&#10;bF66TWy7fvrNwoLHYWZ+w6w2nSlFQ7UrLCuYjCMQxKnVBWcKrpfDaAHCeWSNpWVS8EMONut+b4WJ&#10;ti2fqDn7TAQIuwQV5N5XiZQuzcmgG9uKOHh3Wxv0QdaZ1DW2AW5KGUfRTBosOCzkWNEup/RxfhoF&#10;7nWMS5x/T7fdB3+1+wYPtwyVGg667RKEp86/w//tT61gFsP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XlCwgAAANsAAAAPAAAAAAAAAAAAAAAAAJgCAABkcnMvZG93&#10;bnJldi54bWxQSwUGAAAAAAQABAD1AAAAhwMAAAAA&#10;" filled="f" stroked="f">
                    <v:textbox>
                      <w:txbxContent>
                        <w:p w14:paraId="1709D909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Castle Street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3138;top:38329;width:17336;height:2600;rotation:19721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+QMQA&#10;AADbAAAADwAAAGRycy9kb3ducmV2LnhtbESPwWrDMBBE74X+g9hCL6WW20AIrmVjDIYEemmSQ3xb&#10;rI1tIq2MpSbu31eFQo7DzLxh8nKxRlxp9qNjBW9JCoK4c3rkXsHx0LxuQPiArNE4JgU/5KEsHh9y&#10;zLS78Rdd96EXEcI+QwVDCFMmpe8GsugTNxFH7+xmiyHKuZd6xluEWyPf03QtLY4cFwacqB6ou+y/&#10;rYLqpTeNHrsmreVqZ5bWtebzpNTz01J9gAi0hHv4v73VCtYr+Ps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1fkDEAAAA2wAAAA8AAAAAAAAAAAAAAAAAmAIAAGRycy9k&#10;b3ducmV2LnhtbFBLBQYAAAAABAAEAPUAAACJAwAAAAA=&#10;" filled="f" stroked="f">
                    <v:textbox>
                      <w:txbxContent>
                        <w:p w14:paraId="491021A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New Road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13670;top:14324;width:17336;height:2699;rotation:-11656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WIMQA&#10;AADbAAAADwAAAGRycy9kb3ducmV2LnhtbESPQWsCMRSE74L/ITzBS9GsS9F2a5RWbPHgRWvx+ti8&#10;bhY3L0sSdf33plDwOMzMN8x82dlGXMiH2rGCyTgDQVw6XXOl4PD9OXoBESKyxsYxKbhRgOWi35tj&#10;od2Vd3TZx0okCIcCFZgY20LKUBqyGMauJU7er/MWY5K+ktrjNcFtI/Msm0qLNacFgy2tDJWn/dkq&#10;eM3NMXw87fxP578mm2O+nm31SanhoHt/AxGpi4/wf3ujFUyf4e9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liDEAAAA2wAAAA8AAAAAAAAAAAAAAAAAmAIAAGRycy9k&#10;b3ducmV2LnhtbFBLBQYAAAAABAAEAPUAAACJAwAAAAA=&#10;" filled="f" stroked="f">
                    <v:textbox>
                      <w:txbxContent>
                        <w:p w14:paraId="6ED2AF89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George Street</w:t>
                          </w:r>
                        </w:p>
                      </w:txbxContent>
                    </v:textbox>
                  </v:shape>
                  <v:shape id="TextBox 12" o:spid="_x0000_s1038" type="#_x0000_t202" style="position:absolute;left:28147;top:15707;width:17335;height:2806;rotation:-10310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nRb8A&#10;AADbAAAADwAAAGRycy9kb3ducmV2LnhtbESPzQrCMBCE74LvEFbwpqlCRapRVBQEvfh7Xpq1LTab&#10;0kStb28EweMwM98w03ljSvGk2hWWFQz6EQji1OqCMwXn06Y3BuE8ssbSMil4k4P5rN2aYqLtiw/0&#10;PPpMBAi7BBXk3leJlC7NyaDr24o4eDdbG/RB1pnUNb4C3JRyGEUjabDgsJBjRauc0vvxYRQs34N0&#10;J+U6vsTL8V4XpVlc70Olup1mMQHhqfH/8K+91QpG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7CdFvwAAANsAAAAPAAAAAAAAAAAAAAAAAJgCAABkcnMvZG93bnJl&#10;di54bWxQSwUGAAAAAAQABAD1AAAAhAMAAAAA&#10;" filled="f" stroked="f">
                    <v:textbox>
                      <w:txbxContent>
                        <w:p w14:paraId="0DC3EE5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Ship Street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32002;top:20827;width:17329;height:2863;rotation:-18817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VoMMA&#10;AADbAAAADwAAAGRycy9kb3ducmV2LnhtbESPS2uDQBSF94X8h+EWuinNGBdSbCZBTFJc5iEky4tz&#10;o1LnjjgTY/99JxDo8nAeH2e5nkwnRhpca1nBYh6BIK6sbrlWUJ52H58gnEfW2FkmBb/kYL2avSwx&#10;1fbOBxqPvhZhhF2KChrv+1RKVzVk0M1tTxy8qx0M+iCHWuoB72HcdDKOokQabDkQGuwpb6j6Od5M&#10;4GZ1cd59x4xjmW8ulbztr9t3pd5ep+wLhKfJ/4ef7UIrSBJ4fA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QVoMMAAADbAAAADwAAAAAAAAAAAAAAAACYAgAAZHJzL2Rv&#10;d25yZXYueG1sUEsFBgAAAAAEAAQA9QAAAIgDAAAAAA==&#10;" filled="f" stroked="f">
                    <v:textbox>
                      <w:txbxContent>
                        <w:p w14:paraId="40C36B6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Market Street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35188;top:32504;width:17336;height:1987;rotation:4803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JNcYA&#10;AADbAAAADwAAAGRycy9kb3ducmV2LnhtbESPT2vCQBTE70K/w/IK3nRjD7aJboJYBD30UP9Ae3tk&#10;n0na7NuYXU3003cLgsdhZn7DzLPe1OJCrassK5iMIxDEudUVFwr2u9XoDYTzyBpry6TgSg6y9Gkw&#10;x0Tbjj/psvWFCBB2CSoovW8SKV1ekkE3tg1x8I62NeiDbAupW+wC3NTyJYqm0mDFYaHEhpYl5b/b&#10;s1Gw8z+nKo6X3/pwe/9abCbxvss/lBo+94sZCE+9f4Tv7bVWMH2F/y/hB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/JNcYAAADbAAAADwAAAAAAAAAAAAAAAACYAgAAZHJz&#10;L2Rvd25yZXYueG1sUEsFBgAAAAAEAAQA9QAAAIsDAAAAAA==&#10;" filled="f" stroked="f">
                    <v:textbox>
                      <w:txbxContent>
                        <w:p w14:paraId="1132D5CC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Turl  Street</w:t>
                          </w:r>
                        </w:p>
                      </w:txbxContent>
                    </v:textbox>
                  </v:shape>
                  <v:rect id="Rectangle 68" o:spid="_x0000_s1041" style="position:absolute;left:10444;top:44029;width:7161;height:6710;rotation:20736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SRsEA&#10;AADbAAAADwAAAGRycy9kb3ducmV2LnhtbERPPW/CMBDdK/EfrEPq1thUbYRSDEKIiowl7UC2U3xN&#10;0sbnEBsS/j0eKnV8et+rzWQ7caXBt441LBIFgrhypuVaw9fn+9MShA/IBjvHpOFGHjbr2cMKM+NG&#10;PtK1CLWIIewz1NCE0GdS+qohiz5xPXHkvt1gMUQ41NIMOMZw28lnpVJpseXY0GBPu4aq3+JiNUx7&#10;X5T5i/o59Lf0fOK0VLuPV60f59P2DUSgKfyL/9y50ZDGsfFL/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00kbBAAAA2wAAAA8AAAAAAAAAAAAAAAAAmAIAAGRycy9kb3du&#10;cmV2LnhtbFBLBQYAAAAABAAEAPUAAACGAwAAAAA=&#10;" fillcolor="black [3213]" stroked="f" strokeweight="2pt">
                    <v:textbox>
                      <w:txbxContent>
                        <w:p w14:paraId="58048885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Westgate Oxford</w:t>
                          </w:r>
                        </w:p>
                      </w:txbxContent>
                    </v:textbox>
                  </v:rect>
                  <v:rect id="Rectangle 69" o:spid="_x0000_s1042" style="position:absolute;left:34370;top:27928;width:5969;height:7569;rotation:-8070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ja8UA&#10;AADbAAAADwAAAGRycy9kb3ducmV2LnhtbESPQWvCQBSE74X+h+UJ3ppNchCbuopWRL1UTAr1+Mg+&#10;k7TZtyG7atpf3xUKPQ4z8w0zWwymFVfqXWNZQRLFIIhLqxuuFLwXm6cpCOeRNbaWScE3OVjMHx9m&#10;mGl74yNdc1+JAGGXoYLa+y6T0pU1GXSR7YiDd7a9QR9kX0nd4y3ATSvTOJ5Igw2HhRo7eq2p/Mov&#10;RsHSrdLTrqi2P1RSsv68yP3bx0Gp8WhYvoDwNPj/8F97pxVMnuH+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2NrxQAAANsAAAAPAAAAAAAAAAAAAAAAAJgCAABkcnMv&#10;ZG93bnJldi54bWxQSwUGAAAAAAQABAD1AAAAigMAAAAA&#10;" fillcolor="black [3213]" stroked="f" strokeweight="2pt">
                    <v:textbox>
                      <w:txbxContent>
                        <w:p w14:paraId="3F20E606" w14:textId="77777777" w:rsidR="00A65DBE" w:rsidRPr="005436BB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Covered Market</w:t>
                          </w:r>
                        </w:p>
                      </w:txbxContent>
                    </v:textbox>
                  </v:rect>
                  <v:rect id="Rectangle 70" o:spid="_x0000_s1043" style="position:absolute;left:21805;top:32654;width:7337;height:6704;rotation:-12366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4Rb0A&#10;AADbAAAADwAAAGRycy9kb3ducmV2LnhtbERPTWvCQBC9C/6HZYTedKOHtqSuIkLAmzSWnIfdaRLM&#10;zobsaqK/3jkUeny87+1+8p260xDbwAbWqwwUsQ2u5drAz6VYfoKKCdlhF5gMPCjCfjefbTF3YeRv&#10;upepVhLCMUcDTUp9rnW0DXmMq9ATC/cbBo9J4FBrN+Ao4b7Tmyx71x5bloYGezo2ZK/lzUtJUV1o&#10;rKyvCm2f5XTWHPzZmLfFdPgClWhK/+I/98kZ+JD18kV+gN6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6N4Rb0AAADbAAAADwAAAAAAAAAAAAAAAACYAgAAZHJzL2Rvd25yZXYu&#10;eG1sUEsFBgAAAAAEAAQA9QAAAIIDAAAAAA==&#10;" fillcolor="black [3213]" stroked="f" strokeweight="2pt">
                    <v:textbox>
                      <w:txbxContent>
                        <w:p w14:paraId="6D295341" w14:textId="77777777" w:rsidR="00A65DBE" w:rsidRPr="005436BB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Clarendon Centre</w:t>
                          </w:r>
                        </w:p>
                      </w:txbxContent>
                    </v:textbox>
                  </v:rect>
                  <v:group id="Group 71" o:spid="_x0000_s1044" style="position:absolute;left:46258;top:10401;width:7252;height:6322" coordorigin="46258,10401" coordsize="7252,6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Flowchart: Delay 72" o:spid="_x0000_s1045" type="#_x0000_t135" style="position:absolute;left:47072;top:10334;width:4661;height:4795;rotation:-72910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FrsQA&#10;AADbAAAADwAAAGRycy9kb3ducmV2LnhtbESPzWrDMBCE74W8g9hCLyWRa6gT3CjBCQRy6MVuDj0u&#10;1tYytVbGUv3z9lWg0OMwM98w++NsOzHS4FvHCl42CQji2umWGwW3j8t6B8IHZI2dY1KwkIfjYfWw&#10;x1y7iUsaq9CICGGfowITQp9L6WtDFv3G9cTR+3KDxRDl0Eg94BThtpNpkmTSYstxwWBPZ0P1d/Vj&#10;FcjslOnP560ps3dXpK/LdJNcKPX0OBdvIALN4T/8175qBdsU7l/iD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Ba7EAAAA2wAAAA8AAAAAAAAAAAAAAAAAmAIAAGRycy9k&#10;b3ducmV2LnhtbFBLBQYAAAAABAAEAPUAAACJAwAAAAA=&#10;" fillcolor="black [3213]" stroked="f" strokeweight="2pt">
                      <v:textbox style="layout-flow:vertical"/>
                    </v:shape>
                    <v:shape id="TextBox 20" o:spid="_x0000_s1046" type="#_x0000_t202" style="position:absolute;left:46258;top:11901;width:7252;height:4822;rotation:-13684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Jy8QA&#10;AADbAAAADwAAAGRycy9kb3ducmV2LnhtbESPQWsCMRSE74L/ITzBW81qxZbVKGpprXjqVhBvj81z&#10;d3HzsiRR13/fCAWPw8x8w8wWranFlZyvLCsYDhIQxLnVFRcK9r+fL+8gfEDWWFsmBXfysJh3OzNM&#10;tb3xD12zUIgIYZ+igjKEJpXS5yUZ9APbEEfvZJ3BEKUrpHZ4i3BTy1GSTKTBiuNCiQ2tS8rP2cUo&#10;yMer4dpn291+gwc3/lgdG/91VKrfa5dTEIHa8Az/t7+1grdXeHy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icvEAAAA2wAAAA8AAAAAAAAAAAAAAAAAmAIAAGRycy9k&#10;b3ducmV2LnhtbFBLBQYAAAAABAAEAPUAAACJAwAAAAA=&#10;" filled="f" stroked="f">
                      <v:textbox>
                        <w:txbxContent>
                          <w:p w14:paraId="75DD0730" w14:textId="77777777" w:rsidR="00A65DBE" w:rsidRPr="003A2BE7" w:rsidRDefault="00A65DBE" w:rsidP="00A65DBE">
                            <w:pPr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3A2BE7">
                              <w:rPr>
                                <w:rFonts w:ascii="Arial Nova" w:eastAsia="Roboto" w:hAnsi="Arial Nov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Sheldonian</w:t>
                            </w:r>
                          </w:p>
                          <w:p w14:paraId="3B69BEF7" w14:textId="77777777" w:rsidR="00A65DBE" w:rsidRPr="003A2BE7" w:rsidRDefault="00A65DBE" w:rsidP="00A65DBE">
                            <w:pPr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  <w:r w:rsidRPr="003A2BE7">
                              <w:rPr>
                                <w:rFonts w:ascii="Arial Nova" w:eastAsia="Roboto" w:hAnsi="Arial Nov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Theatre</w:t>
                            </w:r>
                          </w:p>
                        </w:txbxContent>
                      </v:textbox>
                    </v:shape>
                  </v:group>
                  <v:shape id="TextBox 21" o:spid="_x0000_s1047" type="#_x0000_t202" style="position:absolute;left:15076;top:38801;width:6206;height:3934;rotation:-6439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lsMA&#10;AADbAAAADwAAAGRycy9kb3ducmV2LnhtbESPUWvCQBCE3wv9D8cW+tZctGIlekopiCXQB6M/YMlt&#10;k9jcXppbNfn3PaHg4zDzzTCrzeBadaE+NJ4NTJIUFHHpbcOVgeNh+7IAFQTZYuuZDIwUYLN+fFhh&#10;Zv2V93QppFKxhEOGBmqRLtM6lDU5DInviKP37XuHEmVfadvjNZa7Vk/TdK4dNhwXauzoo6bypzg7&#10;A29S4ddCd/53N54mr4PkfJznxjw/De9LUEKD3MP/9KeN3AxuX+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GlsMAAADbAAAADwAAAAAAAAAAAAAAAACYAgAAZHJzL2Rv&#10;d25yZXYueG1sUEsFBgAAAAAEAAQA9QAAAIgDAAAAAA==&#10;" filled="f" stroked="f">
                    <v:textbox>
                      <w:txbxContent>
                        <w:p w14:paraId="59074FFD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 xml:space="preserve">Bonn </w:t>
                          </w:r>
                        </w:p>
                        <w:p w14:paraId="089494E0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Square</w:t>
                          </w:r>
                        </w:p>
                      </w:txbxContent>
                    </v:textbox>
                  </v:shape>
                  <v:rect id="Rectangle 75" o:spid="_x0000_s1048" style="position:absolute;left:3071;top:8911;width:2598;height:2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Z/8QA&#10;AADbAAAADwAAAGRycy9kb3ducmV2LnhtbESPQWvCQBSE70L/w/KE3nSjElOiGymiYnurbTw/sq9J&#10;aPZtzG40/ffdguBxmJlvmPVmMI24Uudqywpm0wgEcWF1zaWCr8/95AWE88gaG8uk4JccbLKn0RpT&#10;bW/8QdeTL0WAsEtRQeV9m0rpiooMuqltiYP3bTuDPsiulLrDW4CbRs6jaCkN1hwWKmxpW1Hxc+qN&#10;gj5O3nbD+XJY5FGevOdNfPSHVqnn8fC6AuFp8I/wvX3UCpIY/r+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Gf/EAAAA2wAAAA8AAAAAAAAAAAAAAAAAmAIAAGRycy9k&#10;b3ducmV2LnhtbFBLBQYAAAAABAAEAPUAAACJAwAAAAA=&#10;" fillcolor="white [3212]" stroked="f" strokeweight="2pt"/>
                  <v:rect id="Rectangle 76" o:spid="_x0000_s1049" style="position:absolute;left:4536;top:9797;width:2598;height:2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HiMQA&#10;AADbAAAADwAAAGRycy9kb3ducmV2LnhtbESPQWvCQBSE7wX/w/IEb82mFU1JXUWkDeqtadPzI/ua&#10;hGbfptmNxn/vCkKPw8x8w6w2o2nFiXrXWFbwFMUgiEurG64UfH2+P76AcB5ZY2uZFFzIwWY9eVhh&#10;qu2ZP+iU+0oECLsUFdTed6mUrqzJoItsRxy8H9sb9EH2ldQ9ngPctPI5jpfSYMNhocaOdjWVv/lg&#10;FAyL5PA2fv9l8yIukmPRLvY+65SaTcftKwhPo/8P39t7rSBZwu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h4jEAAAA2wAAAA8AAAAAAAAAAAAAAAAAmAIAAGRycy9k&#10;b3ducmV2LnhtbFBLBQYAAAAABAAEAPUAAACJAwAAAAA=&#10;" fillcolor="white [3212]" stroked="f" strokeweight="2pt"/>
                  <v:rect id="Rectangle 77" o:spid="_x0000_s1050" style="position:absolute;top:25088;width:2597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iE8QA&#10;AADbAAAADwAAAGRycy9kb3ducmV2LnhtbESPQWvCQBSE74L/YXmCN93YYlNSV5HSSvRW2/T8yL4m&#10;odm36e5q4r93hYLHYWa+YVabwbTiTM43lhUs5gkI4tLqhisFX5/vs2cQPiBrbC2Tggt52KzHoxVm&#10;2vb8QedjqESEsM9QQR1Cl0npy5oM+rntiKP3Y53BEKWrpHbYR7hp5UOSPEmDDceFGjt6ran8PZ6M&#10;gtMy3b8N33+7xyIp0kPRLvOw65SaTobtC4hAQ7iH/9u5VpCm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IhPEAAAA2wAAAA8AAAAAAAAAAAAAAAAAmAIAAGRycy9k&#10;b3ducmV2LnhtbFBLBQYAAAAABAAEAPUAAACJAwAAAAA=&#10;" fillcolor="white [3212]" stroked="f" strokeweight="2pt"/>
                  <v:rect id="Rectangle 78" o:spid="_x0000_s1051" style="position:absolute;left:53840;top:8395;width:2731;height:3564;rotation:1432211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EhbsA&#10;AADbAAAADwAAAGRycy9kb3ducmV2LnhtbERPyw4BMRTdS/xDcyV2dFggQ4kQIbHy2l/Ta6YxvZ1M&#10;i+HrdSGxPDnv2aKxpXhS7Y1jBYN+AoI4c9pwruB82vQmIHxA1lg6JgVv8rCYt1szTLV78YGex5CL&#10;GMI+RQVFCFUqpc8Ksuj7riKO3M3VFkOEdS51ja8Ybks5TJKRtGg4NhRY0aqg7H58WAVmeTHN5IPJ&#10;9jEyh2u5pn12JqW6nWY5BRGoCX/xz73TCsZxbPwSf4C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2yxIW7AAAA2wAAAA8AAAAAAAAAAAAAAAAAmAIAAGRycy9kb3ducmV2Lnht&#10;bFBLBQYAAAAABAAEAPUAAACAAwAAAAA=&#10;" fillcolor="white [3212]" stroked="f" strokeweight="2pt"/>
                  <v:shape id="TextBox 26" o:spid="_x0000_s1052" type="#_x0000_t202" style="position:absolute;left:16345;top:12644;width:17329;height:2583;rotation:50594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BW8YA&#10;AADbAAAADwAAAGRycy9kb3ducmV2LnhtbESP3WrCQBSE7wXfYTmCN6VuWqjW6Cq2IFZKwZ9C8e6Y&#10;PSbB7NmQ3cT49q5Q8HKYmW+Y6bw1hWiocrllBS+DCARxYnXOqYLf/fL5HYTzyBoLy6TgSg7ms25n&#10;irG2F95Ss/OpCBB2MSrIvC9jKV2SkUE3sCVx8E62MuiDrFKpK7wEuCnkaxQNpcGcw0KGJX1mlJx3&#10;tVHw9Pbxbdc/681xeOC/g2zq43ZVK9XvtYsJCE+tf4T/219awWgM9y/h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iBW8YAAADbAAAADwAAAAAAAAAAAAAAAACYAgAAZHJz&#10;L2Rvd25yZXYueG1sUEsFBgAAAAAEAAQA9QAAAIsDAAAAAA==&#10;" filled="f" stroked="f">
                    <v:textbox>
                      <w:txbxContent>
                        <w:p w14:paraId="31E3D1AC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Magdalen Street</w:t>
                          </w:r>
                        </w:p>
                      </w:txbxContent>
                    </v:textbox>
                  </v:shape>
                  <v:rect id="Rectangle 80" o:spid="_x0000_s1053" style="position:absolute;left:12174;top:13318;width:3616;height:3215;rotation:-17812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nfr8A&#10;AADbAAAADwAAAGRycy9kb3ducmV2LnhtbERPz2vCMBS+D/Y/hCfstqaOIbYzyhgIO2qr4PGRvDVl&#10;zUtpYq3+9eYgePz4fq82k+vESENoPSuYZzkIYu1Ny42CQ719X4IIEdlg55kUXCnAZv36ssLS+Avv&#10;aaxiI1IIhxIV2Bj7UsqgLTkMme+JE/fnB4cxwaGRZsBLCned/MjzhXTYcmqw2NOPJf1fnZ2CXcF5&#10;Vxf9pJ098Km9yeL4OSr1Npu+v0BEmuJT/HD/GgXLtD59ST9Ar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4Wd+vwAAANsAAAAPAAAAAAAAAAAAAAAAAJgCAABkcnMvZG93bnJl&#10;di54bWxQSwUGAAAAAAQABAD1AAAAhAMAAAAA&#10;" fillcolor="white [3212]" stroked="f" strokeweight="2pt"/>
                  <v:rect id="Rectangle 81" o:spid="_x0000_s1054" style="position:absolute;left:1185;top:13981;width:7417;height:5729;rotation:-7304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iI8AA&#10;AADbAAAADwAAAGRycy9kb3ducmV2LnhtbESPQYvCMBSE74L/ITzBm6Z1F5VqFHFZ8CZrBT0+mmdT&#10;bF5Kk63135uFBY/DzDfDrLe9rUVHra8cK0inCQjiwumKSwXn/HuyBOEDssbaMSl4koftZjhYY6bd&#10;g3+oO4VSxBL2GSowITSZlL4wZNFPXUMcvZtrLYYo21LqFh+x3NZyliRzabHiuGCwob2h4n76tQqW&#10;5uPzWJDh9HLNu4U70pc+k1LjUb9bgQjUh3f4nz7oyKXw9yX+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FiI8AAAADbAAAADwAAAAAAAAAAAAAAAACYAgAAZHJzL2Rvd25y&#10;ZXYueG1sUEsFBgAAAAAEAAQA9QAAAIUDAAAAAA==&#10;" fillcolor="black [3213]" stroked="f" strokeweight="2pt">
                    <v:textbox>
                      <w:txbxContent>
                        <w:p w14:paraId="7DE2B3C8" w14:textId="77777777" w:rsidR="00A65DBE" w:rsidRPr="005436BB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  <w:sz w:val="22"/>
                              <w:szCs w:val="22"/>
                            </w:rPr>
                          </w:pPr>
                          <w:r w:rsidRPr="005436BB">
                            <w:rPr>
                              <w:rFonts w:ascii="Arial Nova" w:eastAsia="Roboto" w:hAnsi="Arial Nova"/>
                              <w:color w:val="FFFFFF" w:themeColor="light1"/>
                              <w:kern w:val="24"/>
                              <w:sz w:val="14"/>
                              <w:szCs w:val="14"/>
                            </w:rPr>
                            <w:t>Gloucester Green</w:t>
                          </w:r>
                        </w:p>
                      </w:txbxContent>
                    </v:textbox>
                  </v:rect>
                  <v:rect id="Rectangle 82" o:spid="_x0000_s1055" style="position:absolute;left:17539;top:46958;width:7895;height:6581;rotation:1883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TFcMA&#10;AADbAAAADwAAAGRycy9kb3ducmV2LnhtbESPT4vCMBTE7wv7HcJb8LamK/6jNpVlQfEggq0Xb4/m&#10;2dZtXkoTtX57Iwgeh5n5DZMse9OIK3WutqzgZxiBIC6srrlUcMhX33MQziNrbCyTgjs5WKafHwnG&#10;2t54T9fMlyJA2MWooPK+jaV0RUUG3dC2xME72c6gD7Irpe7wFuCmkaMomkqDNYeFClv6q6j4zy5G&#10;QbHeHic7O7tja87j3Ex3maaLUoOv/ncBwlPv3+FXe6MVzEfw/BJ+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TFcMAAADbAAAADwAAAAAAAAAAAAAAAACYAgAAZHJzL2Rv&#10;d25yZXYueG1sUEsFBgAAAAAEAAQA9QAAAIgDAAAAAA==&#10;" fillcolor="white [3212]" stroked="f" strokeweight="2pt"/>
                  <v:rect id="Rectangle 83" o:spid="_x0000_s1056" style="position:absolute;left:37296;top:43591;width:10755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UN8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0yH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UN8MAAADbAAAADwAAAAAAAAAAAAAAAACYAgAAZHJzL2Rv&#10;d25yZXYueG1sUEsFBgAAAAAEAAQA9QAAAIgDAAAAAA==&#10;" fillcolor="white [3212]" stroked="f" strokeweight="2pt"/>
                  <v:rect id="Rectangle 84" o:spid="_x0000_s1057" style="position:absolute;left:40378;top:39681;width:10627;height:6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MQ8UA&#10;AADbAAAADwAAAGRycy9kb3ducmV2LnhtbESPT2vCQBTE74V+h+UJ3nSj1iqpayilFfVW2/T8yL4m&#10;odm3Mbv547d3BaHHYWZ+w2ySwVSio8aVlhXMphEI4szqknMF318fkzUI55E1VpZJwYUcJNvHhw3G&#10;2vb8Sd3J5yJA2MWooPC+jqV0WUEG3dTWxMH7tY1BH2STS91gH+CmkvMoepYGSw4LBdb0VlD2d2qN&#10;gna5OrwPP+fdIo3S1TGtlnu/q5Uaj4bXFxCeBv8fvrf3WsH6CW5fwg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MxDxQAAANsAAAAPAAAAAAAAAAAAAAAAAJgCAABkcnMv&#10;ZG93bnJldi54bWxQSwUGAAAAAAQABAD1AAAAigMAAAAA&#10;" fillcolor="white [3212]" stroked="f" strokeweight="2pt"/>
                  <v:rect id="Rectangle 85" o:spid="_x0000_s1058" style="position:absolute;left:50430;top:39858;width:1474;height:2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p2MQA&#10;AADbAAAADwAAAGRycy9kb3ducmV2LnhtbESPQWvCQBSE74X+h+UJ3pqNShpJXaWIStqbadPzI/ua&#10;hGbfxuyq8d93CwWPw8x8w6w2o+nEhQbXWlYwi2IQxJXVLdcKPj/2T0sQziNr7CyTghs52KwfH1aY&#10;aXvlI10KX4sAYZehgsb7PpPSVQ0ZdJHtiYP3bQeDPsihlnrAa4CbTs7j+FkabDksNNjTtqHqpzgb&#10;BeckfduNX6fDoozL9L3sktwfeqWmk/H1BYSn0d/D/+1cK1gm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adjEAAAA2wAAAA8AAAAAAAAAAAAAAAAAmAIAAGRycy9k&#10;b3ducmV2LnhtbFBLBQYAAAAABAAEAPUAAACJAwAAAAA=&#10;" fillcolor="white [3212]" stroked="f" strokeweight="2pt"/>
                  <v:rect id="Rectangle 86" o:spid="_x0000_s1059" style="position:absolute;left:44449;top:39402;width:12762;height:8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3r8MA&#10;AADbAAAADwAAAGRycy9kb3ducmV2LnhtbESPS4vCQBCE74L/YWhhbzrRxQfRUURUdG8+4rnJtEkw&#10;0xMzo2b//Y6w4LGoqq+o2aIxpXhS7QrLCvq9CARxanXBmYLzadOdgHAeWWNpmRT8koPFvN2aYazt&#10;iw/0PPpMBAi7GBXk3lexlC7NyaDr2Yo4eFdbG/RB1pnUNb4C3JRyEEUjabDgsJBjRauc0tvxYRQ8&#10;huP9urnct99JlIx/knK489tKqa9Os5yC8NT4T/i/vdMKJiN4fw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r3r8MAAADbAAAADwAAAAAAAAAAAAAAAACYAgAAZHJzL2Rv&#10;d25yZXYueG1sUEsFBgAAAAAEAAQA9QAAAIgDAAAAAA==&#10;" fillcolor="white [3212]" stroked="f" strokeweight="2pt"/>
                  <v:group id="Group 87" o:spid="_x0000_s1060" style="position:absolute;left:39104;top:48193;width:4002;height:3917" coordorigin="39104,48193" coordsize="23834,2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oval id="Oval 88" o:spid="_x0000_s1061" style="position:absolute;left:41622;top:50422;width:18834;height:1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R2sAA&#10;AADbAAAADwAAAGRycy9kb3ducmV2LnhtbERPTWsCMRC9C/6HMII3zdqC6GqUIhUqXloVz+Nm3I1N&#10;Jssmrtv++uZQ8Ph438t156xoqQnGs4LJOANBXHhtuFRwOm5HMxAhImu0nknBDwVYr/q9JebaP/iL&#10;2kMsRQrhkKOCKsY6lzIUFTkMY18TJ+7qG4cxwaaUusFHCndWvmTZVDo0nBoqrGlTUfF9uDsFl1O7&#10;38/l+84ac57SL37eXm2p1HDQvS1AROriU/zv/tAKZ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zR2sAAAADbAAAADwAAAAAAAAAAAAAAAACYAgAAZHJzL2Rvd25y&#10;ZXYueG1sUEsFBgAAAAAEAAQA9QAAAIUDAAAAAA==&#10;" filled="f" stroked="f" strokeweight="2pt"/>
                    <v:group id="Group 89" o:spid="_x0000_s1062" style="position:absolute;left:39104;top:48193;width:23835;height:23329" coordorigin="39104,48193" coordsize="23834,2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shape id="Block Arc 90" o:spid="_x0000_s1063" style="position:absolute;left:39949;top:48533;width:23329;height:22650;rotation:5687741fd;visibility:visible;mso-wrap-style:square;v-text-anchor:middle" coordsize="2332843,226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lDcEA&#10;AADbAAAADwAAAGRycy9kb3ducmV2LnhtbERPu27CMBTdkfoP1q3EBk47UJLGQbQqagc68Nqv4ts4&#10;Ir5ObQMpX4+HSoxH510uBtuJM/nQOlbwNM1AENdOt9wo2O9WkzmIEJE1do5JwR8FWFQPoxIL7S68&#10;ofM2NiKFcChQgYmxL6QMtSGLYep64sT9OG8xJugbqT1eUrjt5HOWzaTFllODwZ7eDdXH7ckq+F3P&#10;fX7YXd/M5uPzwNfWR/39otT4cVi+gog0xLv43/2lFeRpffqSfoC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PpQ3BAAAA2wAAAA8AAAAAAAAAAAAAAAAAmAIAAGRycy9kb3du&#10;cmV2LnhtbFBLBQYAAAAABAAEAPUAAACGAwAAAAA=&#10;" path="m5710,1020572c67347,417984,606317,-30909,1229111,1636v625732,32699,1113043,539580,1103601,1147920l2219700,1147903c2228256,600188,1788050,143832,1222854,114487,660601,85294,174034,489180,118212,1031421l5710,1020572xe" filled="f" stroked="f" strokeweight="2pt">
                        <v:path arrowok="t" o:connecttype="custom" o:connectlocs="5710,1020572;1229111,1636;2332712,1149556;2219700,1147903;1222854,114487;118212,1031421;5710,1020572" o:connectangles="0,0,0,0,0,0,0"/>
                      </v:shape>
                      <v:shape id="Block Arc 91" o:spid="_x0000_s1064" style="position:absolute;left:38764;top:48533;width:23329;height:22650;rotation:5687741fd;flip:x;visibility:visible;mso-wrap-style:square;v-text-anchor:middle" coordsize="2332841,226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+N8QA&#10;AADbAAAADwAAAGRycy9kb3ducmV2LnhtbESPQWvCQBSE7wX/w/IEL2I26aHU6CpSEEoP1sag10f2&#10;mQSzb0N2E+O/7xaEHoeZ+YZZb0fTiIE6V1tWkEQxCOLC6ppLBflpv3gH4TyyxsYyKXiQg+1m8rLG&#10;VNs7/9CQ+VIECLsUFVTet6mUrqjIoItsSxy8q+0M+iC7UuoO7wFuGvkax2/SYM1hocKWPioqbllv&#10;FPTJPGsy2h++8vn38Wwetrhoq9RsOu5WIDyN/j/8bH9qBcsE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fjfEAAAA2wAAAA8AAAAAAAAAAAAAAAAAmAIAAGRycy9k&#10;b3ducmV2LnhtbFBLBQYAAAAABAAEAPUAAACJAwAAAAA=&#10;" path="m5710,1020572c67347,417984,606317,-30909,1229110,1636v625732,32699,1113042,539580,1103600,1147920l2219698,1147903c2228254,600188,1788049,143832,1222853,114487,660601,85294,174034,489180,118212,1031421l5710,1020572xe" filled="f" stroked="f" strokeweight="2pt">
                        <v:path arrowok="t" o:connecttype="custom" o:connectlocs="5710,1020572;1229110,1636;2332710,1149556;2219698,1147903;1222853,114487;118212,1031421;5710,1020572" o:connectangles="0,0,0,0,0,0,0"/>
                      </v:shape>
                    </v:group>
                  </v:group>
                  <v:shape id="TextBox 39" o:spid="_x0000_s1065" type="#_x0000_t202" style="position:absolute;left:42846;top:48938;width:20545;height:3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14:paraId="1B245F17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hAnsi="Arial Nova"/>
                              <w:color w:val="000000" w:themeColor="text1"/>
                              <w:kern w:val="24"/>
                            </w:rPr>
                            <w:t>PROPOSED ZEZ</w:t>
                          </w:r>
                          <w:r>
                            <w:rPr>
                              <w:rFonts w:ascii="Arial Nova" w:hAnsi="Arial Nova"/>
                              <w:color w:val="000000" w:themeColor="text1"/>
                              <w:kern w:val="24"/>
                            </w:rPr>
                            <w:t xml:space="preserve"> PILOT</w:t>
                          </w:r>
                        </w:p>
                      </w:txbxContent>
                    </v:textbox>
                  </v:shape>
                  <v:rect id="Rectangle 93" o:spid="_x0000_s1066" style="position:absolute;left:52286;top:16628;width:3784;height:10809;rotation:774532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0esMA&#10;AADbAAAADwAAAGRycy9kb3ducmV2LnhtbESPzW7CMBCE70i8g7VIvYEDbfkJGESrIvUKRJyXeIkD&#10;8TqK3RDevq5UieNoZr7RrDadrURLjS8dKxiPEhDEudMlFwqy4244B+EDssbKMSl4kIfNut9bYard&#10;nffUHkIhIoR9igpMCHUqpc8NWfQjVxNH7+IaiyHKppC6wXuE20pOkmQqLZYcFwzW9Gkovx1+rILL&#10;5Jw9Pt7a6bXbnW7v4zqboflS6mXQbZcgAnXhGf5vf2sFi1f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d0esMAAADbAAAADwAAAAAAAAAAAAAAAACYAgAAZHJzL2Rv&#10;d25yZXYueG1sUEsFBgAAAAAEAAQA9QAAAIgDAAAAAA==&#10;" fillcolor="white [3212]" stroked="f" strokeweight="2pt"/>
                  <v:rect id="Rectangle 94" o:spid="_x0000_s1067" style="position:absolute;left:54131;top:31075;width:1983;height:3235;rotation:774532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sDsMA&#10;AADbAAAADwAAAGRycy9kb3ducmV2LnhtbESPQWvCQBSE7wX/w/IEb81GsbamrqJFwas29PzMPrOp&#10;2bchu43x33cFweMwM98wi1Vva9FR6yvHCsZJCoK4cLriUkH+vXv9AOEDssbaMSm4kYfVcvCywEy7&#10;Kx+oO4ZSRAj7DBWYEJpMSl8YsugT1xBH7+xaiyHKtpS6xWuE21pO0nQmLVYcFww29GWouBz/rILz&#10;5JTfNtNu9tvvfi5v4yZ/R7NVajTs158gAvXhGX6091rBfAr3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7sDsMAAADbAAAADwAAAAAAAAAAAAAAAACYAgAAZHJzL2Rv&#10;d25yZXYueG1sUEsFBgAAAAAEAAQA9QAAAIgDAAAAAA==&#10;" fillcolor="white [3212]" stroked="f" strokeweight="2pt"/>
                  <v:rect id="Rectangle 95" o:spid="_x0000_s1068" style="position:absolute;left:9300;top:34073;width:3131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/BcQA&#10;AADbAAAADwAAAGRycy9kb3ducmV2LnhtbESPT2vCQBTE7wW/w/KE3upGJVWjq0ixYr35J54f2WcS&#10;zL5Ns6vGb+8WCh6HmfkNM1u0phI3alxpWUG/F4EgzqwuOVdwPHx/jEE4j6yxskwKHuRgMe+8zTDR&#10;9s47uu19LgKEXYIKCu/rREqXFWTQ9WxNHLyzbQz6IJtc6gbvAW4qOYiiT2mw5LBQYE1fBWWX/dUo&#10;uMajn1V7+l0P0ygdbdMq3vh1rdR7t11OQXhq/Sv8395oBZMY/r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/wXEAAAA2wAAAA8AAAAAAAAAAAAAAAAAmAIAAGRycy9k&#10;b3ducmV2LnhtbFBLBQYAAAAABAAEAPUAAACJAwAAAAA=&#10;" fillcolor="white [3212]" stroked="f" strokeweight="2pt"/>
                  <v:shape id="TextBox 43" o:spid="_x0000_s1069" type="#_x0000_t202" style="position:absolute;left:16067;top:50346;width:2202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14:paraId="623F2DC5" w14:textId="77777777" w:rsidR="00A65DBE" w:rsidRPr="003A2BE7" w:rsidRDefault="00A65DBE" w:rsidP="00A65DBE">
                          <w:pPr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hAnsi="Arial Nov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© Crown Copyright 2019 OS Licence 0100023343</w:t>
                          </w:r>
                        </w:p>
                      </w:txbxContent>
                    </v:textbox>
                  </v:shape>
                  <v:shape id="TextBox 21" o:spid="_x0000_s1070" type="#_x0000_t202" style="position:absolute;left:11081;top:37811;width:4991;height:3926;rotation:13075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9b8IA&#10;AADbAAAADwAAAGRycy9kb3ducmV2LnhtbESPT2sCMRTE70K/Q3iF3jRb+0ddjSKFUqGn7ur9sXlm&#10;FzcvS5Jq/PZNQfA4zMxvmNUm2V6cyYfOsYLnSQGCuHG6Y6NgX3+O5yBCRNbYOyYFVwqwWT+MVlhq&#10;d+EfOlfRiAzhUKKCNsahlDI0LVkMEzcQZ+/ovMWYpTdSe7xkuO3ltCjepcWO80KLA3201JyqX6vg&#10;pX67mmRktd2l76l9rdjrw5dST49puwQRKcV7+NbeaQWLGfx/y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71vwgAAANsAAAAPAAAAAAAAAAAAAAAAAJgCAABkcnMvZG93&#10;bnJldi54bWxQSwUGAAAAAAQABAD1AAAAhwMAAAAA&#10;" filled="f" stroked="f">
                    <v:textbox>
                      <w:txbxContent>
                        <w:p w14:paraId="222E5443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New Road</w:t>
                          </w:r>
                        </w:p>
                      </w:txbxContent>
                    </v:textbox>
                  </v:shape>
                  <v:shape id="TextBox 13" o:spid="_x0000_s1071" type="#_x0000_t202" style="position:absolute;left:27634;top:24564;width:5741;height:5163;rotation:-14418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Grb8A&#10;AADbAAAADwAAAGRycy9kb3ducmV2LnhtbERPy4rCMBTdC/5DuII7TR2ZQatR7IAg4sYHuL0216ba&#10;3JQmav37yUKY5eG858vWVuJJjS8dKxgNExDEudMlFwpOx/VgAsIHZI2VY1LwJg/LRbczx1S7F+/p&#10;eQiFiCHsU1RgQqhTKX1uyKIfupo4clfXWAwRNoXUDb5iuK3kV5L8SIslxwaDNf0ayu+Hh1VwO2/H&#10;k525S5Mhfe+zUXahh1Gq32tXMxCB2vAv/rg3WsE0jo1f4g+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gatvwAAANsAAAAPAAAAAAAAAAAAAAAAAJgCAABkcnMvZG93bnJl&#10;di54bWxQSwUGAAAAAAQABAD1AAAAhAMAAAAA&#10;" filled="f" stroked="f">
                    <v:textbox>
                      <w:txbxContent>
                        <w:p w14:paraId="0981B95C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  <w:color w:val="C00000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Market Street</w:t>
                          </w:r>
                        </w:p>
                      </w:txbxContent>
                    </v:textbox>
                  </v:shape>
                  <v:shape id="TextBox 13" o:spid="_x0000_s1072" type="#_x0000_t202" style="position:absolute;left:14561;top:32772;width:8642;height:3067;rotation:-12639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8XMIA&#10;AADbAAAADwAAAGRycy9kb3ducmV2LnhtbESPQYvCMBSE7wv+h/AEb2vqCmKrUURZEPak7oLHR/Ns&#10;S5uX0ERb/fUbQfA4zMw3zHLdm0bcqPWVZQWTcQKCOLe64kLB7+n7cw7CB2SNjWVScCcP69XgY4mZ&#10;th0f6HYMhYgQ9hkqKENwmZQ+L8mgH1tHHL2LbQ2GKNtC6ha7CDeN/EqSmTRYcVwo0dG2pLw+Xo2C&#10;n7TuXHem4P7yS3Ot9W56Pz2UGg37zQJEoD68w6/2XitI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LxcwgAAANsAAAAPAAAAAAAAAAAAAAAAAJgCAABkcnMvZG93&#10;bnJldi54bWxQSwUGAAAAAAQABAD1AAAAhwMAAAAA&#10;" filled="f" stroked="f">
                    <v:textbox>
                      <w:txbxContent>
                        <w:p w14:paraId="257D580A" w14:textId="77777777" w:rsidR="00A65DBE" w:rsidRPr="003A2BE7" w:rsidRDefault="00A65DBE" w:rsidP="00A65DBE">
                          <w:pPr>
                            <w:jc w:val="center"/>
                            <w:rPr>
                              <w:rFonts w:ascii="Arial Nova" w:hAnsi="Arial Nova"/>
                              <w:color w:val="C00000"/>
                            </w:rPr>
                          </w:pPr>
                          <w:r w:rsidRPr="003A2BE7">
                            <w:rPr>
                              <w:rFonts w:ascii="Arial Nova" w:eastAsia="Roboto" w:hAnsi="Arial Nova"/>
                              <w:color w:val="C00000"/>
                              <w:kern w:val="24"/>
                              <w:sz w:val="14"/>
                              <w:szCs w:val="14"/>
                            </w:rPr>
                            <w:t>Shoe Lane</w:t>
                          </w:r>
                        </w:p>
                      </w:txbxContent>
                    </v:textbox>
                  </v:shape>
                </v:group>
                <v:rect id="Rectangle 100" o:spid="_x0000_s1073" style="position:absolute;left:1016;width:14795;height:12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g+8UA&#10;AADcAAAADwAAAGRycy9kb3ducmV2LnhtbESPQW/CMAyF75P4D5GRuI1kIMbUERBCgNhusHVnq/Ha&#10;ao1TmgDdv58Pk7jZes/vfV6set+oK3WxDmzhaWxAERfB1Vxa+PzYPb6AignZYROYLPxShNVy8LDA&#10;zIUbH+l6SqWSEI4ZWqhSajOtY1GRxzgOLbFo36HzmGTtSu06vEm4b/TEmGftsWZpqLClTUXFz+ni&#10;LVxm87dt/3XeT3OTz9/zZnZI+9ba0bBfv4JK1Ke7+f/64ATfCL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yD7xQAAANwAAAAPAAAAAAAAAAAAAAAAAJgCAABkcnMv&#10;ZG93bnJldi54bWxQSwUGAAAAAAQABAD1AAAAigMAAAAA&#10;" fillcolor="white [3212]" stroked="f" strokeweight="2pt"/>
                <w10:wrap anchorx="margin"/>
              </v:group>
            </w:pict>
          </mc:Fallback>
        </mc:AlternateContent>
      </w:r>
      <w:r w:rsidRPr="00A65DBE">
        <w:rPr>
          <w:rFonts w:ascii="Arial Nova" w:hAnsi="Arial Nova"/>
        </w:rPr>
        <w:t>The area covered by the proposed ZEZ Pilot is shown on the map below</w:t>
      </w:r>
      <w:r>
        <w:rPr>
          <w:rFonts w:ascii="Arial Nova" w:hAnsi="Arial Nova"/>
        </w:rPr>
        <w:t xml:space="preserve"> with the following table confirming streets covered</w:t>
      </w:r>
      <w:r w:rsidRPr="00A65DBE">
        <w:rPr>
          <w:rFonts w:ascii="Arial Nova" w:hAnsi="Arial Nova"/>
        </w:rPr>
        <w:t xml:space="preserve">.  This area was referred to as the “Red Zone” in previous consultations on the project. </w:t>
      </w:r>
    </w:p>
    <w:p w14:paraId="6493A45E" w14:textId="0F15A70F" w:rsidR="00A65DBE" w:rsidRDefault="00A65DBE" w:rsidP="00A65DBE">
      <w:pPr>
        <w:spacing w:line="276" w:lineRule="auto"/>
        <w:rPr>
          <w:rFonts w:ascii="Arial Nova" w:hAnsi="Arial Nova"/>
        </w:rPr>
      </w:pPr>
    </w:p>
    <w:p w14:paraId="4CB6960F" w14:textId="77777777" w:rsidR="00A65DBE" w:rsidRPr="00A65DBE" w:rsidRDefault="00A65DBE" w:rsidP="00A65DBE">
      <w:pPr>
        <w:spacing w:line="276" w:lineRule="auto"/>
        <w:rPr>
          <w:rFonts w:ascii="Arial Nova" w:hAnsi="Arial Nova"/>
        </w:rPr>
      </w:pPr>
    </w:p>
    <w:p w14:paraId="13BAB617" w14:textId="77777777" w:rsidR="00A65DBE" w:rsidRPr="003A2BE7" w:rsidRDefault="00A65DBE" w:rsidP="00A65DBE">
      <w:pPr>
        <w:pStyle w:val="ListParagraph"/>
        <w:rPr>
          <w:rFonts w:ascii="Arial Nova" w:hAnsi="Arial Nova"/>
        </w:rPr>
      </w:pPr>
    </w:p>
    <w:p w14:paraId="7CE84926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764B2ADE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3CB86E6D" w14:textId="77777777" w:rsidR="00A65DBE" w:rsidRPr="003A2BE7" w:rsidRDefault="00A65DBE" w:rsidP="00A65DBE">
      <w:pPr>
        <w:pStyle w:val="ListParagraph"/>
        <w:rPr>
          <w:rFonts w:ascii="Arial Nova" w:hAnsi="Arial Nova"/>
        </w:rPr>
      </w:pPr>
    </w:p>
    <w:p w14:paraId="0A71151B" w14:textId="77777777" w:rsidR="00A65DBE" w:rsidRPr="003A2BE7" w:rsidRDefault="00A65DBE" w:rsidP="00A65DBE">
      <w:pPr>
        <w:pStyle w:val="ListParagraph"/>
        <w:spacing w:line="276" w:lineRule="auto"/>
        <w:ind w:left="851"/>
        <w:rPr>
          <w:rFonts w:ascii="Arial Nova" w:hAnsi="Arial Nova"/>
        </w:rPr>
      </w:pPr>
    </w:p>
    <w:p w14:paraId="2F43678E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47E875A6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3BF62A96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6DCC88B1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5AA4E416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02CF0E84" w14:textId="77777777" w:rsidR="00A65DBE" w:rsidRPr="003A2BE7" w:rsidRDefault="00A65DBE" w:rsidP="00A65DBE">
      <w:pPr>
        <w:spacing w:line="276" w:lineRule="auto"/>
        <w:jc w:val="center"/>
        <w:rPr>
          <w:rFonts w:ascii="Arial Nova" w:hAnsi="Arial Nova"/>
        </w:rPr>
      </w:pPr>
    </w:p>
    <w:p w14:paraId="5C6C8E5B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4B9E1FF0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0C3C13BB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77CDA2BB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26E8C9CF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4B92D700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5B4EFBCE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001F01C1" w14:textId="77777777" w:rsidR="00A65DBE" w:rsidRPr="003A2BE7" w:rsidRDefault="00A65DBE" w:rsidP="00A65DBE">
      <w:pPr>
        <w:spacing w:line="276" w:lineRule="auto"/>
        <w:rPr>
          <w:rFonts w:ascii="Arial Nova" w:hAnsi="Arial Nova"/>
        </w:rPr>
      </w:pPr>
    </w:p>
    <w:p w14:paraId="04D75765" w14:textId="07FC0320" w:rsidR="00FD3A85" w:rsidRDefault="00FD3A85"/>
    <w:p w14:paraId="1CAC6F1B" w14:textId="77777777" w:rsidR="00A65DBE" w:rsidRDefault="00A65DBE">
      <w:pPr>
        <w:rPr>
          <w:rFonts w:ascii="Arial Nova" w:hAnsi="Arial Nova"/>
        </w:rPr>
      </w:pPr>
    </w:p>
    <w:p w14:paraId="12F39D1F" w14:textId="77777777" w:rsidR="00A65DBE" w:rsidRDefault="00A65DBE">
      <w:pPr>
        <w:rPr>
          <w:rFonts w:ascii="Arial Nova" w:hAnsi="Arial Nova"/>
        </w:rPr>
      </w:pPr>
    </w:p>
    <w:p w14:paraId="68820686" w14:textId="77777777" w:rsidR="00A65DBE" w:rsidRDefault="00A65DBE" w:rsidP="00A65DBE">
      <w:pPr>
        <w:rPr>
          <w:rFonts w:ascii="Arial Nova" w:hAnsi="Arial Nova"/>
          <w:b/>
        </w:rPr>
      </w:pPr>
    </w:p>
    <w:p w14:paraId="1D65C64A" w14:textId="77777777" w:rsidR="00A65DBE" w:rsidRDefault="00A65DBE" w:rsidP="00A65DBE">
      <w:pPr>
        <w:rPr>
          <w:rFonts w:ascii="Arial Nova" w:hAnsi="Arial Nova"/>
          <w:b/>
        </w:rPr>
      </w:pPr>
    </w:p>
    <w:p w14:paraId="762B71C7" w14:textId="205FFC7B" w:rsidR="00A65DBE" w:rsidRDefault="00A65DBE" w:rsidP="00A65DBE">
      <w:pPr>
        <w:rPr>
          <w:rFonts w:ascii="Arial Nova" w:hAnsi="Arial Nova"/>
          <w:b/>
        </w:rPr>
      </w:pPr>
      <w:r w:rsidRPr="00FF01E4">
        <w:rPr>
          <w:rFonts w:ascii="Arial Nova" w:hAnsi="Arial Nova"/>
          <w:b/>
        </w:rPr>
        <w:t>Streets included in ZEZ Pilot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A65DBE" w:rsidRPr="003D4CD1" w14:paraId="34CD3ECC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7E433E3A" w14:textId="77777777" w:rsidR="00A65DBE" w:rsidRPr="003D4CD1" w:rsidRDefault="00A65DBE" w:rsidP="007C1461">
            <w:pPr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lastRenderedPageBreak/>
              <w:t>Street</w:t>
            </w:r>
          </w:p>
        </w:tc>
        <w:tc>
          <w:tcPr>
            <w:tcW w:w="7088" w:type="dxa"/>
            <w:vAlign w:val="center"/>
          </w:tcPr>
          <w:p w14:paraId="74B73DDD" w14:textId="77777777" w:rsidR="00A65DBE" w:rsidRPr="003D4CD1" w:rsidRDefault="00A65DBE" w:rsidP="007C1461">
            <w:pPr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t>Length</w:t>
            </w:r>
          </w:p>
        </w:tc>
      </w:tr>
      <w:tr w:rsidR="00A65DBE" w:rsidRPr="00EE7FB1" w14:paraId="75C25B69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40EEE729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New Road</w:t>
            </w:r>
          </w:p>
        </w:tc>
        <w:tc>
          <w:tcPr>
            <w:tcW w:w="7088" w:type="dxa"/>
            <w:vAlign w:val="center"/>
          </w:tcPr>
          <w:p w14:paraId="2826DB93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Between Bonn Square and its junction with Castle Street</w:t>
            </w:r>
          </w:p>
        </w:tc>
      </w:tr>
      <w:tr w:rsidR="00A65DBE" w:rsidRPr="00EE7FB1" w14:paraId="60E4C471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3C39B026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Bonn Square</w:t>
            </w:r>
          </w:p>
        </w:tc>
        <w:tc>
          <w:tcPr>
            <w:tcW w:w="7088" w:type="dxa"/>
            <w:vAlign w:val="center"/>
          </w:tcPr>
          <w:p w14:paraId="0C2775F4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36AFB35D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435102BC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Queen Street</w:t>
            </w:r>
          </w:p>
        </w:tc>
        <w:tc>
          <w:tcPr>
            <w:tcW w:w="7088" w:type="dxa"/>
            <w:vAlign w:val="center"/>
          </w:tcPr>
          <w:p w14:paraId="15E2BE6A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7F2DE6C8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0D80BBDF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Cornmarket Street</w:t>
            </w:r>
          </w:p>
        </w:tc>
        <w:tc>
          <w:tcPr>
            <w:tcW w:w="7088" w:type="dxa"/>
            <w:vAlign w:val="center"/>
          </w:tcPr>
          <w:p w14:paraId="1EB41F9F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0CEF13EB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1EFB8690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New Inn Hall Street</w:t>
            </w:r>
          </w:p>
        </w:tc>
        <w:tc>
          <w:tcPr>
            <w:tcW w:w="7088" w:type="dxa"/>
            <w:vAlign w:val="center"/>
          </w:tcPr>
          <w:p w14:paraId="3265F830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2DD12A6C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4ADBE6FA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Shoe Lane</w:t>
            </w:r>
          </w:p>
        </w:tc>
        <w:tc>
          <w:tcPr>
            <w:tcW w:w="7088" w:type="dxa"/>
            <w:vAlign w:val="center"/>
          </w:tcPr>
          <w:p w14:paraId="7138DF08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0262B469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4C553618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Market Street</w:t>
            </w:r>
          </w:p>
        </w:tc>
        <w:tc>
          <w:tcPr>
            <w:tcW w:w="7088" w:type="dxa"/>
            <w:vAlign w:val="center"/>
          </w:tcPr>
          <w:p w14:paraId="7C090DC8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From its junction with Cornmarket, extending east for 40 metres</w:t>
            </w:r>
          </w:p>
        </w:tc>
      </w:tr>
      <w:tr w:rsidR="00A65DBE" w:rsidRPr="00EE7FB1" w14:paraId="43CBBCAF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1FAFD246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Ship Street</w:t>
            </w:r>
          </w:p>
        </w:tc>
        <w:tc>
          <w:tcPr>
            <w:tcW w:w="7088" w:type="dxa"/>
            <w:vAlign w:val="center"/>
          </w:tcPr>
          <w:p w14:paraId="37228EC4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  <w:tr w:rsidR="00A65DBE" w:rsidRPr="00EE7FB1" w14:paraId="64F11D23" w14:textId="77777777" w:rsidTr="007C1461">
        <w:trPr>
          <w:trHeight w:val="340"/>
        </w:trPr>
        <w:tc>
          <w:tcPr>
            <w:tcW w:w="2405" w:type="dxa"/>
            <w:vAlign w:val="center"/>
          </w:tcPr>
          <w:p w14:paraId="7A126A59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St Michael’s Street</w:t>
            </w:r>
          </w:p>
        </w:tc>
        <w:tc>
          <w:tcPr>
            <w:tcW w:w="7088" w:type="dxa"/>
            <w:vAlign w:val="center"/>
          </w:tcPr>
          <w:p w14:paraId="2F86E44D" w14:textId="77777777" w:rsidR="00A65DBE" w:rsidRPr="00EE7FB1" w:rsidRDefault="00A65DBE" w:rsidP="007C1461">
            <w:pPr>
              <w:rPr>
                <w:rFonts w:ascii="Arial Nova" w:hAnsi="Arial Nova"/>
              </w:rPr>
            </w:pPr>
            <w:r w:rsidRPr="00EE7FB1">
              <w:rPr>
                <w:rFonts w:ascii="Arial Nova" w:hAnsi="Arial Nova"/>
              </w:rPr>
              <w:t>Whole length</w:t>
            </w:r>
          </w:p>
        </w:tc>
      </w:tr>
    </w:tbl>
    <w:p w14:paraId="620EA8D5" w14:textId="77777777" w:rsidR="00A65DBE" w:rsidRDefault="00A65DBE">
      <w:pPr>
        <w:rPr>
          <w:rFonts w:ascii="Arial Nova" w:hAnsi="Arial Nova"/>
        </w:rPr>
      </w:pPr>
    </w:p>
    <w:p w14:paraId="4862A088" w14:textId="77777777" w:rsidR="00A65DBE" w:rsidRDefault="00A65DBE">
      <w:pPr>
        <w:rPr>
          <w:rFonts w:ascii="Arial Nova" w:hAnsi="Arial Nova"/>
        </w:rPr>
      </w:pPr>
    </w:p>
    <w:p w14:paraId="0E938986" w14:textId="2E634730" w:rsidR="00A65DBE" w:rsidRDefault="00A65DBE" w:rsidP="00A65DBE">
      <w:pPr>
        <w:spacing w:line="276" w:lineRule="auto"/>
        <w:rPr>
          <w:rFonts w:ascii="Arial Nova" w:hAnsi="Arial Nova"/>
        </w:rPr>
      </w:pPr>
      <w:r w:rsidRPr="00A65DBE">
        <w:rPr>
          <w:rFonts w:ascii="Arial Nova" w:hAnsi="Arial Nova"/>
        </w:rPr>
        <w:t xml:space="preserve">The amount of the daily charge depends on the emissions of the vehicle.  </w:t>
      </w:r>
      <w:r>
        <w:rPr>
          <w:rFonts w:ascii="Arial Nova" w:hAnsi="Arial Nova"/>
        </w:rPr>
        <w:t>The t</w:t>
      </w:r>
      <w:r w:rsidRPr="00A65DBE">
        <w:rPr>
          <w:rFonts w:ascii="Arial Nova" w:hAnsi="Arial Nova"/>
        </w:rPr>
        <w:t xml:space="preserve">able </w:t>
      </w:r>
      <w:r>
        <w:rPr>
          <w:rFonts w:ascii="Arial Nova" w:hAnsi="Arial Nova"/>
        </w:rPr>
        <w:t>below</w:t>
      </w:r>
      <w:r w:rsidRPr="00A65DBE">
        <w:rPr>
          <w:rFonts w:ascii="Arial Nova" w:hAnsi="Arial Nova"/>
        </w:rPr>
        <w:t xml:space="preserve"> shows the proposed charges that would apply in the ZEZ Pilot</w:t>
      </w:r>
      <w:r>
        <w:rPr>
          <w:rFonts w:ascii="Arial Nova" w:hAnsi="Arial Nova"/>
        </w:rPr>
        <w:t xml:space="preserve"> between 7am and 7pm</w:t>
      </w:r>
      <w:r w:rsidRPr="00A65DBE">
        <w:rPr>
          <w:rFonts w:ascii="Arial Nova" w:hAnsi="Arial Nova"/>
        </w:rPr>
        <w:t xml:space="preserve">.  </w:t>
      </w:r>
    </w:p>
    <w:p w14:paraId="689E6997" w14:textId="77777777" w:rsidR="00A65DBE" w:rsidRDefault="00A65DBE" w:rsidP="00A65DBE">
      <w:pPr>
        <w:spacing w:line="276" w:lineRule="auto"/>
        <w:rPr>
          <w:rFonts w:ascii="Arial Nova" w:hAnsi="Arial Nova"/>
        </w:rPr>
      </w:pPr>
    </w:p>
    <w:p w14:paraId="2BD54CC6" w14:textId="414D1FA2" w:rsidR="00A65DBE" w:rsidRDefault="00A65DBE" w:rsidP="00A65DBE">
      <w:pPr>
        <w:spacing w:line="276" w:lineRule="auto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P</w:t>
      </w:r>
      <w:r w:rsidRPr="00FF01E4">
        <w:rPr>
          <w:rFonts w:ascii="Arial Nova" w:hAnsi="Arial Nova"/>
          <w:b/>
          <w:bCs/>
        </w:rPr>
        <w:t>roposed charges for ZEZ Pilot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3"/>
        <w:gridCol w:w="3828"/>
        <w:gridCol w:w="1417"/>
        <w:gridCol w:w="1418"/>
      </w:tblGrid>
      <w:tr w:rsidR="00A65DBE" w:rsidRPr="00FA4633" w14:paraId="09A0BBDF" w14:textId="77777777" w:rsidTr="007C1461">
        <w:trPr>
          <w:trHeight w:val="1000"/>
        </w:trPr>
        <w:tc>
          <w:tcPr>
            <w:tcW w:w="60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03C3C" w14:textId="261CC4F1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bookmarkStart w:id="0" w:name="_Hlk56502648"/>
            <w:r w:rsidRPr="00FA4633">
              <w:rPr>
                <w:rFonts w:ascii="Arial Nova" w:hAnsi="Arial Nova"/>
                <w:color w:val="000000" w:themeColor="text1"/>
              </w:rPr>
              <w:t xml:space="preserve">Charges would apply to all vehicle classes, from mopeds to HGVs.  Discounts proposed for some vehicles 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83BB9E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DAILY CHARGE</w:t>
            </w:r>
          </w:p>
          <w:p w14:paraId="63C14C80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(applies 7am – 7pm)</w:t>
            </w:r>
          </w:p>
        </w:tc>
      </w:tr>
      <w:tr w:rsidR="00A65DBE" w:rsidRPr="00FA4633" w14:paraId="459A7810" w14:textId="77777777" w:rsidTr="007C1461">
        <w:trPr>
          <w:trHeight w:val="713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406AA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BAND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90B1DB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EMISSIONS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03C90C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 xml:space="preserve"> August 2021 to July 2025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48476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August 2025 onwards</w:t>
            </w:r>
          </w:p>
        </w:tc>
      </w:tr>
      <w:tr w:rsidR="00A65DBE" w:rsidRPr="00FA4633" w14:paraId="343EBC59" w14:textId="77777777" w:rsidTr="007C1461">
        <w:trPr>
          <w:trHeight w:val="768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CC571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b/>
                <w:bCs/>
                <w:color w:val="000000" w:themeColor="text1"/>
              </w:rPr>
            </w:pPr>
            <w:r w:rsidRPr="00FA4633">
              <w:rPr>
                <w:rFonts w:ascii="Arial Nova" w:hAnsi="Arial Nova"/>
                <w:b/>
                <w:bCs/>
                <w:color w:val="000000" w:themeColor="text1"/>
              </w:rPr>
              <w:t>ZEV</w:t>
            </w:r>
          </w:p>
          <w:p w14:paraId="692F72C4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Zero Emission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52A690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0 g/km CO</w:t>
            </w:r>
            <w:r w:rsidRPr="00FA4633">
              <w:rPr>
                <w:rFonts w:ascii="Arial Nova" w:hAnsi="Arial Nova"/>
                <w:color w:val="000000" w:themeColor="text1"/>
                <w:vertAlign w:val="subscript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CC896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£0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38205E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£0</w:t>
            </w:r>
          </w:p>
        </w:tc>
      </w:tr>
      <w:tr w:rsidR="00A65DBE" w:rsidRPr="00FA4633" w14:paraId="6F11835B" w14:textId="77777777" w:rsidTr="007C1461">
        <w:trPr>
          <w:trHeight w:val="1168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C6218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b/>
                <w:bCs/>
                <w:color w:val="000000" w:themeColor="text1"/>
              </w:rPr>
            </w:pPr>
            <w:r w:rsidRPr="00FA4633">
              <w:rPr>
                <w:rFonts w:ascii="Arial Nova" w:hAnsi="Arial Nova"/>
                <w:b/>
                <w:bCs/>
                <w:color w:val="000000" w:themeColor="text1"/>
              </w:rPr>
              <w:t>ULEV</w:t>
            </w:r>
          </w:p>
          <w:p w14:paraId="6CDC22A9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Ultra Low Emission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A9578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Emits less than 75 g/km CO</w:t>
            </w:r>
            <w:r w:rsidRPr="00FA4633">
              <w:rPr>
                <w:rFonts w:ascii="Arial Nova" w:hAnsi="Arial Nova"/>
                <w:color w:val="000000" w:themeColor="text1"/>
                <w:vertAlign w:val="subscript"/>
              </w:rPr>
              <w:t>2</w:t>
            </w:r>
          </w:p>
          <w:p w14:paraId="00B501FA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</w:p>
          <w:p w14:paraId="3B197E15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  <w:sz w:val="20"/>
                <w:szCs w:val="20"/>
              </w:rPr>
              <w:t>National Ultra Low Emission Truck standard may be adopted for HGVs when defined (subject to further consultation)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06B030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£2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20E76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£4</w:t>
            </w:r>
          </w:p>
        </w:tc>
      </w:tr>
      <w:tr w:rsidR="00A65DBE" w:rsidRPr="00FA4633" w14:paraId="00E8C33B" w14:textId="77777777" w:rsidTr="007C1461">
        <w:trPr>
          <w:trHeight w:val="1310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926A2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b/>
                <w:bCs/>
                <w:color w:val="000000" w:themeColor="text1"/>
              </w:rPr>
            </w:pPr>
            <w:r w:rsidRPr="00FA4633">
              <w:rPr>
                <w:rFonts w:ascii="Arial Nova" w:hAnsi="Arial Nova"/>
                <w:b/>
                <w:bCs/>
                <w:color w:val="000000" w:themeColor="text1"/>
              </w:rPr>
              <w:t>CAZ</w:t>
            </w:r>
          </w:p>
          <w:p w14:paraId="447BCFF8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Clean Air Zone compliant vehicle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E642FF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 xml:space="preserve">Euro 4 petrol </w:t>
            </w:r>
          </w:p>
          <w:p w14:paraId="08A50BAE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Euro 6 diesel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DB9EC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276EB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£8</w:t>
            </w:r>
          </w:p>
        </w:tc>
      </w:tr>
      <w:tr w:rsidR="00A65DBE" w:rsidRPr="00FA4633" w14:paraId="65415B3A" w14:textId="77777777" w:rsidTr="007C1461">
        <w:trPr>
          <w:trHeight w:val="1142"/>
        </w:trPr>
        <w:tc>
          <w:tcPr>
            <w:tcW w:w="2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966833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Others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286E75" w14:textId="77777777" w:rsidR="00A65DBE" w:rsidRPr="00FA4633" w:rsidRDefault="00A65DBE" w:rsidP="007C1461">
            <w:pPr>
              <w:spacing w:line="276" w:lineRule="auto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Any vehicle not meeting any of above standards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223C2B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£10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6B2A44" w14:textId="77777777" w:rsidR="00A65DBE" w:rsidRPr="00FA4633" w:rsidRDefault="00A65DBE" w:rsidP="007C1461">
            <w:pPr>
              <w:spacing w:line="276" w:lineRule="auto"/>
              <w:jc w:val="center"/>
              <w:rPr>
                <w:rFonts w:ascii="Arial Nova" w:hAnsi="Arial Nova"/>
                <w:color w:val="000000" w:themeColor="text1"/>
              </w:rPr>
            </w:pPr>
            <w:r w:rsidRPr="00FA4633">
              <w:rPr>
                <w:rFonts w:ascii="Arial Nova" w:hAnsi="Arial Nova"/>
                <w:color w:val="000000" w:themeColor="text1"/>
              </w:rPr>
              <w:t>£20</w:t>
            </w:r>
          </w:p>
        </w:tc>
      </w:tr>
      <w:bookmarkEnd w:id="0"/>
    </w:tbl>
    <w:p w14:paraId="60683A51" w14:textId="77777777" w:rsidR="00A65DBE" w:rsidRDefault="00A65DBE" w:rsidP="00A65DBE">
      <w:pPr>
        <w:spacing w:line="276" w:lineRule="auto"/>
        <w:rPr>
          <w:rFonts w:ascii="Arial Nova" w:hAnsi="Arial Nova"/>
        </w:rPr>
      </w:pPr>
    </w:p>
    <w:p w14:paraId="7247A0D6" w14:textId="651C3435" w:rsidR="00A65DBE" w:rsidRPr="00A65DBE" w:rsidRDefault="00A65DBE" w:rsidP="00A65DBE">
      <w:pPr>
        <w:spacing w:line="276" w:lineRule="auto"/>
        <w:rPr>
          <w:rFonts w:ascii="Arial Nova" w:hAnsi="Arial Nova"/>
        </w:rPr>
      </w:pPr>
      <w:r w:rsidRPr="00A65DBE">
        <w:rPr>
          <w:rFonts w:ascii="Arial Nova" w:hAnsi="Arial Nova"/>
        </w:rPr>
        <w:lastRenderedPageBreak/>
        <w:t xml:space="preserve">Discounts would be available for residents’ and businesses’ vehicles, Blue Badge Holders, and others </w:t>
      </w:r>
      <w:r>
        <w:rPr>
          <w:rFonts w:ascii="Arial Nova" w:hAnsi="Arial Nova"/>
        </w:rPr>
        <w:t xml:space="preserve">as shown in the tables below.  </w:t>
      </w:r>
    </w:p>
    <w:p w14:paraId="6A3B1467" w14:textId="77777777" w:rsidR="00A65DBE" w:rsidRDefault="00A65DBE">
      <w:pPr>
        <w:rPr>
          <w:rFonts w:ascii="Arial Nova" w:hAnsi="Arial Nova"/>
        </w:rPr>
      </w:pPr>
    </w:p>
    <w:p w14:paraId="36AF8A15" w14:textId="1D08AD6E" w:rsidR="00A65DBE" w:rsidRPr="00FF01E4" w:rsidRDefault="00A65DBE" w:rsidP="00A65DBE">
      <w:pPr>
        <w:pStyle w:val="ListParagraph"/>
        <w:ind w:left="0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P</w:t>
      </w:r>
      <w:r w:rsidRPr="00FF01E4">
        <w:rPr>
          <w:rFonts w:ascii="Arial Nova" w:hAnsi="Arial Nova"/>
          <w:b/>
          <w:bCs/>
        </w:rPr>
        <w:t>roposed transitional discounts</w:t>
      </w:r>
    </w:p>
    <w:tbl>
      <w:tblPr>
        <w:tblW w:w="492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4"/>
        <w:gridCol w:w="6066"/>
      </w:tblGrid>
      <w:tr w:rsidR="00A65DBE" w:rsidRPr="003D4CD1" w14:paraId="013DDAC8" w14:textId="77777777" w:rsidTr="007C1461">
        <w:trPr>
          <w:trHeight w:val="365"/>
        </w:trPr>
        <w:tc>
          <w:tcPr>
            <w:tcW w:w="1678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618E17" w14:textId="77777777" w:rsidR="00A65DBE" w:rsidRPr="003D4CD1" w:rsidRDefault="00A65DBE" w:rsidP="007C1461">
            <w:pPr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t>Type</w:t>
            </w:r>
          </w:p>
        </w:tc>
        <w:tc>
          <w:tcPr>
            <w:tcW w:w="33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94D860" w14:textId="77777777" w:rsidR="00A65DBE" w:rsidRPr="003D4CD1" w:rsidRDefault="00A65DBE" w:rsidP="007C1461">
            <w:pPr>
              <w:spacing w:line="276" w:lineRule="auto"/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t>Discount</w:t>
            </w:r>
          </w:p>
        </w:tc>
      </w:tr>
      <w:tr w:rsidR="00A65DBE" w:rsidRPr="00606382" w14:paraId="121B578A" w14:textId="77777777" w:rsidTr="007C1461">
        <w:trPr>
          <w:trHeight w:val="713"/>
        </w:trPr>
        <w:tc>
          <w:tcPr>
            <w:tcW w:w="1678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EE088" w14:textId="77777777" w:rsidR="00A65DBE" w:rsidRPr="00606382" w:rsidRDefault="00A65DBE" w:rsidP="007C1461">
            <w:pPr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ZEZ </w:t>
            </w:r>
            <w:r>
              <w:rPr>
                <w:rFonts w:ascii="Arial Nova" w:hAnsi="Arial Nova"/>
              </w:rPr>
              <w:t>Pilot</w:t>
            </w:r>
            <w:r w:rsidRPr="4A6A4661">
              <w:rPr>
                <w:rFonts w:ascii="Arial Nova" w:hAnsi="Arial Nova"/>
              </w:rPr>
              <w:t xml:space="preserve"> </w:t>
            </w:r>
            <w:r w:rsidRPr="00606382">
              <w:rPr>
                <w:rFonts w:ascii="Arial Nova" w:hAnsi="Arial Nova"/>
              </w:rPr>
              <w:t>residents’ vehicles</w:t>
            </w:r>
          </w:p>
        </w:tc>
        <w:tc>
          <w:tcPr>
            <w:tcW w:w="33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F88BE4" w14:textId="77777777" w:rsidR="00A65DBE" w:rsidRPr="00606382" w:rsidRDefault="00A65DBE" w:rsidP="007C1461">
            <w:pPr>
              <w:spacing w:line="276" w:lineRule="auto"/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90% discount until </w:t>
            </w:r>
            <w:r>
              <w:rPr>
                <w:rFonts w:ascii="Arial Nova" w:hAnsi="Arial Nova"/>
              </w:rPr>
              <w:t>August</w:t>
            </w:r>
            <w:r w:rsidRPr="00606382">
              <w:rPr>
                <w:rFonts w:ascii="Arial Nova" w:hAnsi="Arial Nova"/>
              </w:rPr>
              <w:t xml:space="preserve"> 2030, no discount thereafter</w:t>
            </w:r>
          </w:p>
        </w:tc>
      </w:tr>
      <w:tr w:rsidR="00A65DBE" w:rsidRPr="00606382" w14:paraId="22F0DE83" w14:textId="77777777" w:rsidTr="007C1461">
        <w:trPr>
          <w:trHeight w:val="697"/>
        </w:trPr>
        <w:tc>
          <w:tcPr>
            <w:tcW w:w="1678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9F4F7" w14:textId="77777777" w:rsidR="00A65DBE" w:rsidRPr="00606382" w:rsidRDefault="00A65DBE" w:rsidP="007C1461">
            <w:pPr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Vehicle registered to and operating from businesses in the </w:t>
            </w:r>
            <w:r w:rsidRPr="4A6A4661">
              <w:rPr>
                <w:rFonts w:ascii="Arial Nova" w:hAnsi="Arial Nova"/>
              </w:rPr>
              <w:t>ZEZ</w:t>
            </w:r>
            <w:r>
              <w:rPr>
                <w:rFonts w:ascii="Arial Nova" w:hAnsi="Arial Nova"/>
              </w:rPr>
              <w:t xml:space="preserve"> Pilot</w:t>
            </w:r>
          </w:p>
        </w:tc>
        <w:tc>
          <w:tcPr>
            <w:tcW w:w="33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378B89" w14:textId="77777777" w:rsidR="00A65DBE" w:rsidRPr="00606382" w:rsidRDefault="00A65DBE" w:rsidP="007C1461">
            <w:pPr>
              <w:spacing w:line="276" w:lineRule="auto"/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90% discount until </w:t>
            </w:r>
            <w:r>
              <w:rPr>
                <w:rFonts w:ascii="Arial Nova" w:hAnsi="Arial Nova"/>
              </w:rPr>
              <w:t>August</w:t>
            </w:r>
            <w:r w:rsidRPr="00606382">
              <w:rPr>
                <w:rFonts w:ascii="Arial Nova" w:hAnsi="Arial Nova"/>
              </w:rPr>
              <w:t xml:space="preserve"> 2025, no discount thereafter</w:t>
            </w:r>
          </w:p>
        </w:tc>
      </w:tr>
      <w:tr w:rsidR="00A65DBE" w:rsidRPr="00606382" w14:paraId="7627240B" w14:textId="77777777" w:rsidTr="007C1461">
        <w:trPr>
          <w:trHeight w:val="1266"/>
        </w:trPr>
        <w:tc>
          <w:tcPr>
            <w:tcW w:w="1678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515F8" w14:textId="77777777" w:rsidR="00A65DBE" w:rsidRPr="00606382" w:rsidRDefault="00A65DBE" w:rsidP="007C1461">
            <w:pPr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Blue Badge holders (or international equivalent) and </w:t>
            </w:r>
            <w:r>
              <w:rPr>
                <w:rFonts w:ascii="Arial Nova" w:hAnsi="Arial Nova"/>
              </w:rPr>
              <w:t>D</w:t>
            </w:r>
            <w:r w:rsidRPr="00606382">
              <w:rPr>
                <w:rFonts w:ascii="Arial Nova" w:hAnsi="Arial Nova"/>
              </w:rPr>
              <w:t xml:space="preserve">isabled </w:t>
            </w:r>
            <w:r>
              <w:rPr>
                <w:rFonts w:ascii="Arial Nova" w:hAnsi="Arial Nova"/>
              </w:rPr>
              <w:t>T</w:t>
            </w:r>
            <w:r w:rsidRPr="00606382">
              <w:rPr>
                <w:rFonts w:ascii="Arial Nova" w:hAnsi="Arial Nova"/>
              </w:rPr>
              <w:t xml:space="preserve">ax </w:t>
            </w:r>
            <w:r>
              <w:rPr>
                <w:rFonts w:ascii="Arial Nova" w:hAnsi="Arial Nova"/>
              </w:rPr>
              <w:t>C</w:t>
            </w:r>
            <w:r w:rsidRPr="00606382">
              <w:rPr>
                <w:rFonts w:ascii="Arial Nova" w:hAnsi="Arial Nova"/>
              </w:rPr>
              <w:t>lass vehicles</w:t>
            </w:r>
          </w:p>
        </w:tc>
        <w:tc>
          <w:tcPr>
            <w:tcW w:w="33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87E6C" w14:textId="77777777" w:rsidR="00A65DBE" w:rsidRPr="00606382" w:rsidRDefault="00A65DBE" w:rsidP="007C1461">
            <w:pPr>
              <w:spacing w:line="276" w:lineRule="auto"/>
              <w:rPr>
                <w:rFonts w:ascii="Arial Nova" w:hAnsi="Arial Nova"/>
              </w:rPr>
            </w:pPr>
            <w:r w:rsidRPr="00606382">
              <w:rPr>
                <w:rFonts w:ascii="Arial Nova" w:hAnsi="Arial Nova"/>
              </w:rPr>
              <w:t xml:space="preserve">100% discount until </w:t>
            </w:r>
            <w:r>
              <w:rPr>
                <w:rFonts w:ascii="Arial Nova" w:hAnsi="Arial Nova"/>
              </w:rPr>
              <w:t>August</w:t>
            </w:r>
            <w:r w:rsidRPr="00606382">
              <w:rPr>
                <w:rFonts w:ascii="Arial Nova" w:hAnsi="Arial Nova"/>
              </w:rPr>
              <w:t xml:space="preserve"> 2025</w:t>
            </w:r>
          </w:p>
          <w:p w14:paraId="4896B8F8" w14:textId="77777777" w:rsidR="00A65DBE" w:rsidRDefault="00A65DBE" w:rsidP="007C1461">
            <w:pPr>
              <w:spacing w:line="276" w:lineRule="auto"/>
              <w:rPr>
                <w:rFonts w:ascii="Arial Nova" w:hAnsi="Arial Nova"/>
              </w:rPr>
            </w:pPr>
          </w:p>
          <w:p w14:paraId="5942E3B9" w14:textId="77777777" w:rsidR="00A65DBE" w:rsidRPr="00606382" w:rsidRDefault="00A65DBE" w:rsidP="007C1461">
            <w:pPr>
              <w:spacing w:line="276" w:lineRule="auto"/>
              <w:rPr>
                <w:rFonts w:ascii="Arial Nova" w:hAnsi="Arial Nova"/>
              </w:rPr>
            </w:pPr>
            <w:r w:rsidRPr="006E6562">
              <w:rPr>
                <w:rFonts w:ascii="Arial Nova" w:hAnsi="Arial Nova"/>
                <w:b/>
                <w:bCs/>
              </w:rPr>
              <w:t xml:space="preserve">Currently it is proposed there would be no discount </w:t>
            </w:r>
            <w:r>
              <w:rPr>
                <w:rFonts w:ascii="Arial Nova" w:hAnsi="Arial Nova"/>
                <w:b/>
                <w:bCs/>
              </w:rPr>
              <w:t>from August 2025</w:t>
            </w:r>
            <w:r>
              <w:rPr>
                <w:rFonts w:ascii="Arial Nova" w:hAnsi="Arial Nova"/>
              </w:rPr>
              <w:t>, but this is</w:t>
            </w:r>
            <w:r w:rsidRPr="00606382">
              <w:rPr>
                <w:rFonts w:ascii="Arial Nova" w:hAnsi="Arial Nova"/>
              </w:rPr>
              <w:t xml:space="preserve"> to be</w:t>
            </w:r>
            <w:r>
              <w:rPr>
                <w:rFonts w:ascii="Arial Nova" w:hAnsi="Arial Nova"/>
              </w:rPr>
              <w:t xml:space="preserve"> reviewed in consultation with affected road users and</w:t>
            </w:r>
            <w:r w:rsidRPr="00606382">
              <w:rPr>
                <w:rFonts w:ascii="Arial Nova" w:hAnsi="Arial Nova"/>
              </w:rPr>
              <w:t xml:space="preserve"> decided by December 2024</w:t>
            </w:r>
            <w:r>
              <w:rPr>
                <w:rFonts w:ascii="Arial Nova" w:hAnsi="Arial Nova"/>
              </w:rPr>
              <w:t>.  Any extension to this discount would require a further public consultation.</w:t>
            </w:r>
          </w:p>
        </w:tc>
      </w:tr>
    </w:tbl>
    <w:p w14:paraId="4151B221" w14:textId="77777777" w:rsidR="00A65DBE" w:rsidRDefault="00A65DBE">
      <w:pPr>
        <w:rPr>
          <w:rFonts w:ascii="Arial Nova" w:hAnsi="Arial Nova"/>
        </w:rPr>
      </w:pPr>
    </w:p>
    <w:p w14:paraId="5B838B1C" w14:textId="6C37B63F" w:rsidR="00A65DBE" w:rsidRDefault="00A65DBE" w:rsidP="00A65DBE">
      <w:pPr>
        <w:pStyle w:val="ListParagraph"/>
        <w:spacing w:line="276" w:lineRule="auto"/>
        <w:ind w:left="0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P</w:t>
      </w:r>
      <w:r w:rsidRPr="00FF01E4">
        <w:rPr>
          <w:rFonts w:ascii="Arial Nova" w:hAnsi="Arial Nova"/>
          <w:b/>
          <w:bCs/>
        </w:rPr>
        <w:t>roposed permanent discounts</w:t>
      </w: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584"/>
        <w:gridCol w:w="1607"/>
      </w:tblGrid>
      <w:tr w:rsidR="00A65DBE" w:rsidRPr="003D4CD1" w14:paraId="3852F84A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7CA037" w14:textId="77777777" w:rsidR="00A65DBE" w:rsidRPr="003D4CD1" w:rsidRDefault="00A65DBE" w:rsidP="007C1461">
            <w:pPr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t>Type</w:t>
            </w:r>
          </w:p>
        </w:tc>
        <w:tc>
          <w:tcPr>
            <w:tcW w:w="87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1B3F2A" w14:textId="77777777" w:rsidR="00A65DBE" w:rsidRPr="003D4CD1" w:rsidRDefault="00A65DBE" w:rsidP="007C1461">
            <w:pPr>
              <w:spacing w:line="276" w:lineRule="auto"/>
              <w:jc w:val="both"/>
              <w:rPr>
                <w:rFonts w:ascii="Arial Nova" w:hAnsi="Arial Nova"/>
                <w:b/>
                <w:bCs/>
              </w:rPr>
            </w:pPr>
            <w:r w:rsidRPr="003D4CD1">
              <w:rPr>
                <w:rFonts w:ascii="Arial Nova" w:hAnsi="Arial Nova"/>
                <w:b/>
                <w:bCs/>
              </w:rPr>
              <w:t>Discount</w:t>
            </w:r>
          </w:p>
        </w:tc>
      </w:tr>
      <w:tr w:rsidR="00A65DBE" w:rsidRPr="00E65721" w14:paraId="6ED4D14D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BF40A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Hackney carriages licensed by Oxford City Council (required to be ZEV from 2025)</w:t>
            </w:r>
          </w:p>
        </w:tc>
        <w:tc>
          <w:tcPr>
            <w:tcW w:w="874" w:type="pct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E1692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100%</w:t>
            </w:r>
          </w:p>
        </w:tc>
      </w:tr>
      <w:tr w:rsidR="00A65DBE" w:rsidRPr="00E65721" w14:paraId="3FAF0BEF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E7752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Vehicles operating r</w:t>
            </w:r>
            <w:r w:rsidRPr="00E65721">
              <w:rPr>
                <w:rFonts w:ascii="Arial Nova" w:hAnsi="Arial Nova"/>
              </w:rPr>
              <w:t>egistered local bus services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29E48AD6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3C75030D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9A1A6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Emergency service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246B1E45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5594E866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2D639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Historic tax class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37E13401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13EBDBF9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46952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Hearses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5A694794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6C5599F9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62A5D0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Military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15800BE9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40A15CB1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0C55E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Agricultural and similar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57A06DCE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738C09C8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DB883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Recovery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514C34A2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05C1A897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0432D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Special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2DFE0990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  <w:tr w:rsidR="00A65DBE" w:rsidRPr="00E65721" w14:paraId="730906C5" w14:textId="77777777" w:rsidTr="007C1461">
        <w:trPr>
          <w:trHeight w:val="397"/>
        </w:trPr>
        <w:tc>
          <w:tcPr>
            <w:tcW w:w="4126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6D6312" w14:textId="77777777" w:rsidR="00A65DBE" w:rsidRPr="00E65721" w:rsidRDefault="00A65DBE" w:rsidP="007C1461">
            <w:pPr>
              <w:rPr>
                <w:rFonts w:ascii="Arial Nova" w:hAnsi="Arial Nova"/>
              </w:rPr>
            </w:pPr>
            <w:r w:rsidRPr="00E65721">
              <w:rPr>
                <w:rFonts w:ascii="Arial Nova" w:hAnsi="Arial Nova"/>
              </w:rPr>
              <w:t>Community transport vehicles</w:t>
            </w:r>
          </w:p>
        </w:tc>
        <w:tc>
          <w:tcPr>
            <w:tcW w:w="874" w:type="pct"/>
            <w:vMerge/>
            <w:shd w:val="clear" w:color="auto" w:fill="FFFFFF" w:themeFill="background1"/>
            <w:vAlign w:val="center"/>
            <w:hideMark/>
          </w:tcPr>
          <w:p w14:paraId="0C7EAEEA" w14:textId="77777777" w:rsidR="00A65DBE" w:rsidRPr="00E65721" w:rsidRDefault="00A65DBE" w:rsidP="007C1461">
            <w:pPr>
              <w:pStyle w:val="ListParagraph"/>
              <w:spacing w:line="276" w:lineRule="auto"/>
              <w:ind w:left="360"/>
              <w:rPr>
                <w:rFonts w:ascii="Arial Nova" w:hAnsi="Arial Nova"/>
              </w:rPr>
            </w:pPr>
          </w:p>
        </w:tc>
      </w:tr>
    </w:tbl>
    <w:p w14:paraId="6A109F17" w14:textId="060BB4A4" w:rsidR="00A65DBE" w:rsidRPr="00504E43" w:rsidRDefault="00A65DBE"/>
    <w:sectPr w:rsidR="00A65DBE" w:rsidRPr="00504E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5613E" w14:textId="77777777" w:rsidR="00DB5901" w:rsidRDefault="00DB5901" w:rsidP="00DB5901">
      <w:r>
        <w:separator/>
      </w:r>
    </w:p>
  </w:endnote>
  <w:endnote w:type="continuationSeparator" w:id="0">
    <w:p w14:paraId="155184A1" w14:textId="77777777" w:rsidR="00DB5901" w:rsidRDefault="00DB5901" w:rsidP="00DB5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9206E" w14:textId="77777777" w:rsidR="00DB5901" w:rsidRDefault="00DB59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C0786" w14:textId="77777777" w:rsidR="00DB5901" w:rsidRDefault="00DB59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0612B" w14:textId="77777777" w:rsidR="00DB5901" w:rsidRDefault="00DB59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E5C69" w14:textId="77777777" w:rsidR="00DB5901" w:rsidRDefault="00DB5901" w:rsidP="00DB5901">
      <w:r>
        <w:separator/>
      </w:r>
    </w:p>
  </w:footnote>
  <w:footnote w:type="continuationSeparator" w:id="0">
    <w:p w14:paraId="1322F9D7" w14:textId="77777777" w:rsidR="00DB5901" w:rsidRDefault="00DB5901" w:rsidP="00DB59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53111" w14:textId="77777777" w:rsidR="00DB5901" w:rsidRDefault="00DB59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6C5A3" w14:textId="55FB3B19" w:rsidR="00DB5901" w:rsidRPr="00DB5901" w:rsidRDefault="00DB5901">
    <w:pPr>
      <w:pStyle w:val="Header"/>
      <w:rPr>
        <w:sz w:val="48"/>
        <w:szCs w:val="48"/>
      </w:rPr>
    </w:pPr>
    <w:r>
      <w:rPr>
        <w:sz w:val="48"/>
        <w:szCs w:val="48"/>
      </w:rPr>
      <w:tab/>
    </w:r>
    <w:r>
      <w:rPr>
        <w:sz w:val="48"/>
        <w:szCs w:val="48"/>
      </w:rPr>
      <w:tab/>
    </w:r>
    <w:bookmarkStart w:id="1" w:name="_GoBack"/>
    <w:bookmarkEnd w:id="1"/>
    <w:r w:rsidRPr="00DB5901">
      <w:rPr>
        <w:sz w:val="48"/>
        <w:szCs w:val="48"/>
      </w:rPr>
      <w:t>Appendix 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AF649" w14:textId="77777777" w:rsidR="00DB5901" w:rsidRDefault="00DB59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E30D54"/>
    <w:multiLevelType w:val="multilevel"/>
    <w:tmpl w:val="FB5212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b w:val="0"/>
        <w:color w:val="auto"/>
        <w:sz w:val="24"/>
        <w:szCs w:val="24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782F02FC"/>
    <w:multiLevelType w:val="multilevel"/>
    <w:tmpl w:val="8820A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Roboto" w:hAnsi="Roboto" w:hint="default"/>
        <w:b w:val="0"/>
        <w:color w:val="auto"/>
        <w:sz w:val="24"/>
        <w:szCs w:val="24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BA"/>
    <w:rsid w:val="000B4310"/>
    <w:rsid w:val="003F45BA"/>
    <w:rsid w:val="004000D7"/>
    <w:rsid w:val="00504E43"/>
    <w:rsid w:val="007908F4"/>
    <w:rsid w:val="00A65DBE"/>
    <w:rsid w:val="00DB5901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2B984"/>
  <w15:chartTrackingRefBased/>
  <w15:docId w15:val="{F787F10F-CE85-4FFC-8A50-10EB7A1F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65DBE"/>
    <w:pPr>
      <w:ind w:left="720"/>
      <w:contextualSpacing/>
    </w:pPr>
  </w:style>
  <w:style w:type="paragraph" w:customStyle="1" w:styleId="Subheading">
    <w:name w:val="Sub heading"/>
    <w:basedOn w:val="Normal"/>
    <w:link w:val="SubheadingChar"/>
    <w:qFormat/>
    <w:rsid w:val="00A65DBE"/>
    <w:rPr>
      <w:rFonts w:ascii="Montserrat" w:hAnsi="Montserrat"/>
      <w:caps/>
      <w:color w:val="1F497D" w:themeColor="text2"/>
      <w:sz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65DBE"/>
  </w:style>
  <w:style w:type="character" w:customStyle="1" w:styleId="SubheadingChar">
    <w:name w:val="Sub heading Char"/>
    <w:basedOn w:val="DefaultParagraphFont"/>
    <w:link w:val="Subheading"/>
    <w:rsid w:val="00A65DBE"/>
    <w:rPr>
      <w:rFonts w:ascii="Montserrat" w:hAnsi="Montserrat"/>
      <w:caps/>
      <w:color w:val="1F497D" w:themeColor="text2"/>
      <w:sz w:val="32"/>
    </w:rPr>
  </w:style>
  <w:style w:type="table" w:styleId="TableGrid">
    <w:name w:val="Table Grid"/>
    <w:basedOn w:val="TableNormal"/>
    <w:uiPriority w:val="59"/>
    <w:rsid w:val="00A65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5DB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59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901"/>
  </w:style>
  <w:style w:type="paragraph" w:styleId="Footer">
    <w:name w:val="footer"/>
    <w:basedOn w:val="Normal"/>
    <w:link w:val="FooterChar"/>
    <w:uiPriority w:val="99"/>
    <w:unhideWhenUsed/>
    <w:rsid w:val="00DB59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530538D5</Template>
  <TotalTime>7</TotalTime>
  <Pages>3</Pages>
  <Words>485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Stewart - Communities</dc:creator>
  <cp:keywords/>
  <dc:description/>
  <cp:lastModifiedBy>MITCHELL John</cp:lastModifiedBy>
  <cp:revision>3</cp:revision>
  <dcterms:created xsi:type="dcterms:W3CDTF">2021-01-21T07:43:00Z</dcterms:created>
  <dcterms:modified xsi:type="dcterms:W3CDTF">2021-02-12T10:18:00Z</dcterms:modified>
</cp:coreProperties>
</file>